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5EA379E0" w14:textId="77777777" w:rsidR="00CE3998" w:rsidRDefault="00CE3998" w:rsidP="00CE3998">
      <w:pPr>
        <w:jc w:val="center"/>
        <w:rPr>
          <w:b/>
          <w:bCs/>
        </w:rPr>
      </w:pPr>
    </w:p>
    <w:p w14:paraId="62ADA395" w14:textId="77777777" w:rsidR="004D5D6A" w:rsidRDefault="004D5D6A" w:rsidP="000B0B9E">
      <w:pPr>
        <w:jc w:val="center"/>
        <w:rPr>
          <w:rFonts w:eastAsia="Calibri"/>
          <w:b/>
          <w:lang w:eastAsia="en-US"/>
        </w:rPr>
      </w:pPr>
    </w:p>
    <w:p w14:paraId="31F95C29" w14:textId="7197ABFB" w:rsidR="000B0B9E" w:rsidRPr="00723440" w:rsidRDefault="000B0B9E" w:rsidP="000B0B9E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PROJETO DE </w:t>
      </w:r>
      <w:r w:rsidRPr="00723440">
        <w:rPr>
          <w:rFonts w:eastAsia="Calibri"/>
          <w:b/>
          <w:lang w:eastAsia="en-US"/>
        </w:rPr>
        <w:t xml:space="preserve">LEI Nº </w:t>
      </w:r>
      <w:r>
        <w:rPr>
          <w:rFonts w:eastAsia="Calibri"/>
          <w:b/>
          <w:lang w:eastAsia="en-US"/>
        </w:rPr>
        <w:t xml:space="preserve">     </w:t>
      </w:r>
      <w:r w:rsidRPr="00723440">
        <w:rPr>
          <w:rFonts w:eastAsia="Calibri"/>
          <w:b/>
          <w:lang w:eastAsia="en-US"/>
        </w:rPr>
        <w:t>/202</w:t>
      </w:r>
      <w:r>
        <w:rPr>
          <w:rFonts w:eastAsia="Calibri"/>
          <w:b/>
          <w:lang w:eastAsia="en-US"/>
        </w:rPr>
        <w:t>4</w:t>
      </w:r>
    </w:p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4"/>
      </w:tblGrid>
      <w:tr w:rsidR="000B0B9E" w:rsidRPr="00A35607" w14:paraId="54C252C1" w14:textId="77777777" w:rsidTr="009C1EF1">
        <w:trPr>
          <w:cantSplit/>
          <w:trHeight w:val="1639"/>
        </w:trPr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46515A19" w14:textId="77777777" w:rsidR="000B0B9E" w:rsidRPr="00A35607" w:rsidRDefault="000B0B9E" w:rsidP="009C1EF1">
            <w:pPr>
              <w:jc w:val="both"/>
              <w:rPr>
                <w:b/>
              </w:rPr>
            </w:pPr>
          </w:p>
          <w:p w14:paraId="39FA5CAE" w14:textId="77777777" w:rsidR="000B0B9E" w:rsidRPr="00A35607" w:rsidRDefault="000B0B9E" w:rsidP="009C1EF1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UM </w:t>
            </w:r>
            <w:r w:rsidRPr="00A35607">
              <w:rPr>
                <w:b/>
              </w:rPr>
              <w:t>CRÉDITO</w:t>
            </w:r>
            <w:r>
              <w:rPr>
                <w:b/>
              </w:rPr>
              <w:t xml:space="preserve"> ADICIONAL SUPLEMENTAR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13.944,00</w:t>
            </w:r>
            <w:r w:rsidRPr="00A35607">
              <w:rPr>
                <w:b/>
              </w:rPr>
              <w:t xml:space="preserve"> (</w:t>
            </w:r>
            <w:r>
              <w:rPr>
                <w:b/>
              </w:rPr>
              <w:t>TREZE MIL, NOVECENTOS E QUARENTA E QUATRO REAIS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3DEDA442" w14:textId="77777777" w:rsidR="000B0B9E" w:rsidRPr="00A35607" w:rsidRDefault="000B0B9E" w:rsidP="000B0B9E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60C35243" w14:textId="77777777" w:rsidR="000B0B9E" w:rsidRPr="00A35607" w:rsidRDefault="000B0B9E" w:rsidP="000B0B9E">
      <w:pPr>
        <w:pStyle w:val="Recuodecorpodetexto2"/>
      </w:pPr>
    </w:p>
    <w:p w14:paraId="4037CFD2" w14:textId="77777777" w:rsidR="000B0B9E" w:rsidRPr="00A35607" w:rsidRDefault="000B0B9E" w:rsidP="000B0B9E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 </w:t>
      </w:r>
    </w:p>
    <w:p w14:paraId="382C9251" w14:textId="77777777" w:rsidR="000B0B9E" w:rsidRDefault="000B0B9E" w:rsidP="000B0B9E">
      <w:r w:rsidRPr="00A35607">
        <w:t xml:space="preserve">                                          </w:t>
      </w:r>
      <w:r w:rsidRPr="00A35607">
        <w:tab/>
      </w:r>
      <w:r w:rsidRPr="00A35607">
        <w:tab/>
      </w:r>
      <w:r>
        <w:tab/>
        <w:t xml:space="preserve">  </w:t>
      </w:r>
      <w:r>
        <w:tab/>
        <w:t xml:space="preserve">                </w:t>
      </w:r>
    </w:p>
    <w:p w14:paraId="6A4D525F" w14:textId="77777777" w:rsidR="004D5D6A" w:rsidRDefault="000B0B9E" w:rsidP="000B0B9E">
      <w:pPr>
        <w:ind w:firstLine="1985"/>
        <w:jc w:val="both"/>
      </w:pPr>
      <w:r>
        <w:t xml:space="preserve">    </w:t>
      </w:r>
    </w:p>
    <w:p w14:paraId="34D07EB8" w14:textId="77777777" w:rsidR="004D5D6A" w:rsidRDefault="004D5D6A" w:rsidP="000B0B9E">
      <w:pPr>
        <w:ind w:firstLine="1985"/>
        <w:jc w:val="both"/>
      </w:pPr>
    </w:p>
    <w:p w14:paraId="20F5FDE7" w14:textId="335DE96B" w:rsidR="000B0B9E" w:rsidRPr="00A35607" w:rsidRDefault="000B0B9E" w:rsidP="004D5D6A">
      <w:pPr>
        <w:ind w:firstLine="2268"/>
        <w:jc w:val="both"/>
      </w:pP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181A3D8B" w14:textId="77777777" w:rsidR="000B0B9E" w:rsidRPr="00A35607" w:rsidRDefault="000B0B9E" w:rsidP="000B0B9E"/>
    <w:p w14:paraId="41B7C0EF" w14:textId="77777777" w:rsidR="000B0B9E" w:rsidRPr="00A35607" w:rsidRDefault="000B0B9E" w:rsidP="000B0B9E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 w:rsidRPr="00A35607">
        <w:tab/>
        <w:t xml:space="preserve">  Faço saber a todos os habitantes deste Município que a Câmara Municipal de Vereadores aprovou e eu sanciono a seguinte Lei:</w:t>
      </w:r>
    </w:p>
    <w:p w14:paraId="41715695" w14:textId="77777777" w:rsidR="000B0B9E" w:rsidRDefault="000B0B9E" w:rsidP="000B0B9E">
      <w:pPr>
        <w:jc w:val="center"/>
      </w:pPr>
    </w:p>
    <w:p w14:paraId="10297772" w14:textId="77777777" w:rsidR="004D5D6A" w:rsidRPr="00A35607" w:rsidRDefault="004D5D6A" w:rsidP="000B0B9E">
      <w:pPr>
        <w:jc w:val="center"/>
      </w:pPr>
    </w:p>
    <w:p w14:paraId="34137017" w14:textId="77777777" w:rsidR="000B0B9E" w:rsidRPr="00A35607" w:rsidRDefault="000B0B9E" w:rsidP="000B0B9E">
      <w:pPr>
        <w:jc w:val="center"/>
      </w:pPr>
      <w:r w:rsidRPr="00A35607">
        <w:t>TITULO   I</w:t>
      </w:r>
    </w:p>
    <w:p w14:paraId="68BFF3A7" w14:textId="77777777" w:rsidR="000B0B9E" w:rsidRPr="00A35607" w:rsidRDefault="000B0B9E" w:rsidP="000B0B9E">
      <w:pPr>
        <w:jc w:val="center"/>
      </w:pPr>
      <w:r w:rsidRPr="00A35607">
        <w:t>CAPÍTULO  I</w:t>
      </w:r>
    </w:p>
    <w:p w14:paraId="26F32A95" w14:textId="77777777" w:rsidR="000B0B9E" w:rsidRPr="00A35607" w:rsidRDefault="000B0B9E" w:rsidP="000B0B9E">
      <w:pPr>
        <w:jc w:val="center"/>
      </w:pPr>
      <w:r w:rsidRPr="00A35607">
        <w:t>DA ALTERAÇÃO ORÇAMENTÁRIA</w:t>
      </w:r>
    </w:p>
    <w:p w14:paraId="59B55298" w14:textId="77777777" w:rsidR="000B0B9E" w:rsidRPr="00A35607" w:rsidRDefault="000B0B9E" w:rsidP="000B0B9E">
      <w:pPr>
        <w:jc w:val="center"/>
      </w:pPr>
    </w:p>
    <w:p w14:paraId="1C2E8177" w14:textId="77777777" w:rsidR="000B0B9E" w:rsidRPr="007B2206" w:rsidRDefault="000B0B9E" w:rsidP="000B0B9E">
      <w:pPr>
        <w:pStyle w:val="Default"/>
        <w:jc w:val="both"/>
        <w:rPr>
          <w:sz w:val="23"/>
          <w:szCs w:val="23"/>
        </w:rPr>
      </w:pPr>
      <w:r w:rsidRPr="00A35607">
        <w:t xml:space="preserve">                                   Art. 1º Fica alterada a LOA - Lei Orçamentária Anual nº.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 xml:space="preserve">a de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 w:rsidRPr="000764E2">
        <w:rPr>
          <w:b/>
        </w:rPr>
        <w:t>R$ 13.944,00 (treze mil, novecentos e quarenta e quatro reais)</w:t>
      </w:r>
      <w:r w:rsidRPr="00A35607">
        <w:rPr>
          <w:b/>
        </w:rPr>
        <w:t>,</w:t>
      </w:r>
      <w:r w:rsidRPr="00A35607">
        <w:t xml:space="preserve"> </w:t>
      </w:r>
      <w:r>
        <w:t xml:space="preserve">distribuídos </w:t>
      </w:r>
      <w:r w:rsidRPr="00A35607">
        <w:t xml:space="preserve">em conformidade com os prescritos </w:t>
      </w:r>
      <w:r>
        <w:t>nesta Lei.</w:t>
      </w:r>
    </w:p>
    <w:p w14:paraId="3F296974" w14:textId="77777777" w:rsidR="000B0B9E" w:rsidRDefault="000B0B9E" w:rsidP="000B0B9E">
      <w:pPr>
        <w:jc w:val="center"/>
      </w:pPr>
    </w:p>
    <w:p w14:paraId="75EF20F2" w14:textId="77777777" w:rsidR="004D5D6A" w:rsidRDefault="004D5D6A" w:rsidP="000B0B9E">
      <w:pPr>
        <w:jc w:val="center"/>
      </w:pPr>
    </w:p>
    <w:p w14:paraId="32BF5BF6" w14:textId="77777777" w:rsidR="000B0B9E" w:rsidRPr="00A35607" w:rsidRDefault="000B0B9E" w:rsidP="000B0B9E">
      <w:pPr>
        <w:jc w:val="center"/>
      </w:pPr>
      <w:r w:rsidRPr="00A35607">
        <w:t>CAPÍTULO  II</w:t>
      </w:r>
    </w:p>
    <w:p w14:paraId="7237B784" w14:textId="77777777" w:rsidR="000B0B9E" w:rsidRPr="00A35607" w:rsidRDefault="000B0B9E" w:rsidP="000B0B9E">
      <w:pPr>
        <w:jc w:val="center"/>
      </w:pPr>
      <w:r w:rsidRPr="00A35607">
        <w:t>DO LIMITE DO CRÉDITO E DA ABERTURA</w:t>
      </w:r>
    </w:p>
    <w:p w14:paraId="5E884A46" w14:textId="77777777" w:rsidR="000B0B9E" w:rsidRDefault="000B0B9E" w:rsidP="000B0B9E">
      <w:pPr>
        <w:jc w:val="center"/>
      </w:pPr>
    </w:p>
    <w:p w14:paraId="2D963B12" w14:textId="77777777" w:rsidR="000B0B9E" w:rsidRDefault="000B0B9E" w:rsidP="000B0B9E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 w:rsidRPr="000764E2">
        <w:rPr>
          <w:b/>
        </w:rPr>
        <w:t>R$ 13.944,00 (treze mil, novecentos e quarenta e quatro reais)</w:t>
      </w:r>
      <w:r>
        <w:rPr>
          <w:b/>
        </w:rPr>
        <w:t xml:space="preserve">, </w:t>
      </w:r>
      <w:r w:rsidRPr="00A35607">
        <w:t>no Orçamento Geral do Município, conforme abaixo especificado, a saber:</w:t>
      </w:r>
    </w:p>
    <w:p w14:paraId="7764DAA2" w14:textId="77777777" w:rsidR="000B0B9E" w:rsidRDefault="000B0B9E" w:rsidP="000B0B9E">
      <w:pPr>
        <w:jc w:val="both"/>
      </w:pPr>
    </w:p>
    <w:p w14:paraId="7324626C" w14:textId="77777777" w:rsidR="000B0B9E" w:rsidRDefault="000B0B9E" w:rsidP="000B0B9E">
      <w:pPr>
        <w:jc w:val="both"/>
      </w:pPr>
      <w:r>
        <w:t>12</w:t>
      </w:r>
      <w:r w:rsidRPr="00A35607">
        <w:t xml:space="preserve"> – </w:t>
      </w:r>
      <w:r>
        <w:t>HOSPITAL MUNICIPAL ANCHIETENSE</w:t>
      </w:r>
      <w:r>
        <w:tab/>
      </w:r>
    </w:p>
    <w:p w14:paraId="55E0C6E3" w14:textId="77777777" w:rsidR="000B0B9E" w:rsidRDefault="000B0B9E" w:rsidP="000B0B9E">
      <w:pPr>
        <w:jc w:val="both"/>
      </w:pPr>
      <w:r>
        <w:t>001 – ADMINISTRAÇÃO GERAL DO HOSPITAL</w:t>
      </w:r>
    </w:p>
    <w:p w14:paraId="2B3AE3D5" w14:textId="77777777" w:rsidR="000B0B9E" w:rsidRPr="003D2E4A" w:rsidRDefault="000B0B9E" w:rsidP="000B0B9E">
      <w:pPr>
        <w:jc w:val="both"/>
        <w:rPr>
          <w:bCs/>
        </w:rPr>
      </w:pPr>
      <w:r>
        <w:rPr>
          <w:bCs/>
        </w:rPr>
        <w:t>10.302.0023.1.001</w:t>
      </w:r>
      <w:r w:rsidRPr="003D2E4A">
        <w:rPr>
          <w:bCs/>
        </w:rPr>
        <w:t xml:space="preserve"> – </w:t>
      </w:r>
      <w:r>
        <w:rPr>
          <w:bCs/>
        </w:rPr>
        <w:t>OBRAS, EQUIPAMENTOS E MOBILIA PARA O HOSPITAL MUNICIPAL ANCHIETENSE</w:t>
      </w:r>
      <w:r w:rsidRPr="003D2E4A">
        <w:rPr>
          <w:bCs/>
        </w:rPr>
        <w:t xml:space="preserve">  </w:t>
      </w:r>
    </w:p>
    <w:p w14:paraId="0D433567" w14:textId="4F09407C" w:rsidR="000B0B9E" w:rsidRDefault="000B0B9E" w:rsidP="000B0B9E">
      <w:r>
        <w:t>(04)</w:t>
      </w:r>
      <w:r w:rsidRPr="00F00E43">
        <w:t xml:space="preserve"> </w:t>
      </w:r>
      <w:r>
        <w:t>4.4.90.00.00.00.00.00 – 1.500.1002.0000</w:t>
      </w:r>
      <w:r w:rsidR="009E6060">
        <w:t xml:space="preserve"> Apl</w:t>
      </w:r>
      <w:r w:rsidR="001E5732">
        <w:t>icações Diretas</w:t>
      </w:r>
      <w:r>
        <w:t>.</w:t>
      </w:r>
      <w:r w:rsidR="004D5D6A">
        <w:t>...................</w:t>
      </w:r>
      <w:r>
        <w:t>...........................</w:t>
      </w:r>
      <w:r w:rsidRPr="00A35607">
        <w:t xml:space="preserve">R$ </w:t>
      </w:r>
      <w:r>
        <w:t>13.944,00</w:t>
      </w:r>
    </w:p>
    <w:p w14:paraId="66646DC8" w14:textId="77777777" w:rsidR="000B0B9E" w:rsidRDefault="000B0B9E" w:rsidP="000B0B9E"/>
    <w:p w14:paraId="35D488CB" w14:textId="17D2D0B8" w:rsidR="000B0B9E" w:rsidRPr="00A72B4B" w:rsidRDefault="000B0B9E" w:rsidP="000B0B9E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</w:t>
      </w:r>
      <w:r w:rsidR="004D5D6A">
        <w:rPr>
          <w:b/>
          <w:u w:val="single"/>
        </w:rPr>
        <w:t>.......................</w:t>
      </w:r>
      <w:r>
        <w:rPr>
          <w:b/>
          <w:u w:val="single"/>
        </w:rPr>
        <w:t>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   </w:t>
      </w:r>
      <w:r>
        <w:rPr>
          <w:b/>
          <w:u w:val="single"/>
        </w:rPr>
        <w:t>13.944,00</w:t>
      </w:r>
    </w:p>
    <w:p w14:paraId="3590A63E" w14:textId="591F5AC5" w:rsidR="000B0B9E" w:rsidRDefault="000B0B9E" w:rsidP="000B0B9E">
      <w:pPr>
        <w:tabs>
          <w:tab w:val="left" w:pos="0"/>
        </w:tabs>
        <w:ind w:firstLine="2268"/>
        <w:jc w:val="both"/>
        <w:rPr>
          <w:sz w:val="22"/>
          <w:szCs w:val="22"/>
        </w:rPr>
      </w:pPr>
    </w:p>
    <w:p w14:paraId="094671D7" w14:textId="77777777" w:rsidR="000B0B9E" w:rsidRDefault="000B0B9E" w:rsidP="000B0B9E">
      <w:pPr>
        <w:tabs>
          <w:tab w:val="left" w:pos="0"/>
        </w:tabs>
        <w:ind w:firstLine="2268"/>
        <w:jc w:val="both"/>
        <w:rPr>
          <w:sz w:val="22"/>
          <w:szCs w:val="22"/>
        </w:rPr>
      </w:pPr>
    </w:p>
    <w:p w14:paraId="45006EA7" w14:textId="77777777" w:rsidR="001E5732" w:rsidRDefault="001E5732" w:rsidP="000B0B9E">
      <w:pPr>
        <w:ind w:firstLine="2268"/>
        <w:jc w:val="both"/>
      </w:pPr>
    </w:p>
    <w:p w14:paraId="24C96C44" w14:textId="77777777" w:rsidR="001E5732" w:rsidRDefault="001E5732" w:rsidP="000B0B9E">
      <w:pPr>
        <w:ind w:firstLine="2268"/>
        <w:jc w:val="both"/>
      </w:pPr>
    </w:p>
    <w:p w14:paraId="072927D4" w14:textId="77777777" w:rsidR="001E5732" w:rsidRDefault="001E5732" w:rsidP="000B0B9E">
      <w:pPr>
        <w:ind w:firstLine="2268"/>
        <w:jc w:val="both"/>
      </w:pPr>
    </w:p>
    <w:p w14:paraId="3003957F" w14:textId="77777777" w:rsidR="001E5732" w:rsidRDefault="001E5732" w:rsidP="000B0B9E">
      <w:pPr>
        <w:ind w:firstLine="2268"/>
        <w:jc w:val="both"/>
      </w:pPr>
    </w:p>
    <w:p w14:paraId="319C9DE9" w14:textId="77777777" w:rsidR="001E5732" w:rsidRDefault="001E5732" w:rsidP="000B0B9E">
      <w:pPr>
        <w:ind w:firstLine="2268"/>
        <w:jc w:val="both"/>
      </w:pPr>
    </w:p>
    <w:p w14:paraId="6E8A0C5C" w14:textId="148AF318" w:rsidR="000B0B9E" w:rsidRDefault="000B0B9E" w:rsidP="000B0B9E">
      <w:pPr>
        <w:ind w:firstLine="2268"/>
        <w:jc w:val="both"/>
      </w:pPr>
      <w:r w:rsidRPr="0072285C">
        <w:t>Art. 3º Para atendimento da abertura do Crédito constante neste ato fica autorizada à redução da dotaç</w:t>
      </w:r>
      <w:r>
        <w:t>ão</w:t>
      </w:r>
      <w:r w:rsidRPr="0072285C">
        <w:t xml:space="preserve"> na importância de até </w:t>
      </w:r>
      <w:r w:rsidRPr="000764E2">
        <w:rPr>
          <w:b/>
        </w:rPr>
        <w:t>R$ 13.944,00 (treze mil, novecentos e quarenta e quatro reais)</w:t>
      </w:r>
      <w:r>
        <w:rPr>
          <w:b/>
        </w:rPr>
        <w:t xml:space="preserve">, </w:t>
      </w:r>
      <w:r w:rsidRPr="0072285C">
        <w:t>em conformidade com a seguinte conta, a saber:</w:t>
      </w:r>
    </w:p>
    <w:p w14:paraId="41091BA9" w14:textId="77777777" w:rsidR="000B0B9E" w:rsidRDefault="000B0B9E" w:rsidP="000B0B9E">
      <w:pPr>
        <w:ind w:firstLine="2268"/>
        <w:jc w:val="both"/>
      </w:pPr>
    </w:p>
    <w:p w14:paraId="69872089" w14:textId="77777777" w:rsidR="000B0B9E" w:rsidRDefault="000B0B9E" w:rsidP="000B0B9E">
      <w:pPr>
        <w:jc w:val="both"/>
      </w:pPr>
      <w:r>
        <w:t>12</w:t>
      </w:r>
      <w:r w:rsidRPr="00A35607">
        <w:t xml:space="preserve"> – </w:t>
      </w:r>
      <w:r>
        <w:t>HOSPITAL MUNICIPAL ANCHIETENSE</w:t>
      </w:r>
      <w:r>
        <w:tab/>
      </w:r>
    </w:p>
    <w:p w14:paraId="7FF822A6" w14:textId="77777777" w:rsidR="000B0B9E" w:rsidRDefault="000B0B9E" w:rsidP="000B0B9E">
      <w:pPr>
        <w:jc w:val="both"/>
      </w:pPr>
      <w:r>
        <w:t>001 – ADMINISTRAÇÃO GERAL DO HOSPITAL</w:t>
      </w:r>
    </w:p>
    <w:p w14:paraId="6D56364F" w14:textId="77777777" w:rsidR="000B0B9E" w:rsidRPr="003D2E4A" w:rsidRDefault="000B0B9E" w:rsidP="000B0B9E">
      <w:pPr>
        <w:jc w:val="both"/>
        <w:rPr>
          <w:bCs/>
        </w:rPr>
      </w:pPr>
      <w:r>
        <w:rPr>
          <w:bCs/>
        </w:rPr>
        <w:t>10.122.0002.2.003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ADMINISTRATIVAS DO HOSPITAL MUNICIPAL</w:t>
      </w:r>
      <w:r w:rsidRPr="003D2E4A">
        <w:rPr>
          <w:bCs/>
        </w:rPr>
        <w:t xml:space="preserve">  </w:t>
      </w:r>
    </w:p>
    <w:p w14:paraId="1F6E6638" w14:textId="70CC8607" w:rsidR="000B0B9E" w:rsidRDefault="000B0B9E" w:rsidP="000B0B9E">
      <w:r>
        <w:t>(02)</w:t>
      </w:r>
      <w:r w:rsidRPr="00F00E43">
        <w:t xml:space="preserve"> </w:t>
      </w:r>
      <w:r>
        <w:t>3.3.90.00.00.00.00.00 – 1.500.1002.0000</w:t>
      </w:r>
      <w:r w:rsidR="001E5732" w:rsidRPr="001E5732">
        <w:t xml:space="preserve"> </w:t>
      </w:r>
      <w:r w:rsidR="001E5732">
        <w:t>Aplicações Diretas.</w:t>
      </w:r>
      <w:r w:rsidR="008A5C49">
        <w:t>........</w:t>
      </w:r>
      <w:r w:rsidR="001E5732">
        <w:t>................................</w:t>
      </w:r>
      <w:r>
        <w:t>......</w:t>
      </w:r>
      <w:r w:rsidRPr="00A35607">
        <w:t xml:space="preserve">R$ </w:t>
      </w:r>
      <w:r>
        <w:t>13.944,00</w:t>
      </w:r>
    </w:p>
    <w:p w14:paraId="69542D03" w14:textId="77777777" w:rsidR="000B0B9E" w:rsidRDefault="000B0B9E" w:rsidP="000B0B9E"/>
    <w:p w14:paraId="5D4FAE8B" w14:textId="649F065B" w:rsidR="000B0B9E" w:rsidRPr="00A72B4B" w:rsidRDefault="000B0B9E" w:rsidP="000B0B9E">
      <w:r>
        <w:rPr>
          <w:b/>
          <w:u w:val="single"/>
        </w:rPr>
        <w:t>Total........................................................................</w:t>
      </w:r>
      <w:r w:rsidR="008A5C49">
        <w:rPr>
          <w:b/>
          <w:u w:val="single"/>
        </w:rPr>
        <w:t>.......................</w:t>
      </w:r>
      <w:r>
        <w:rPr>
          <w:b/>
          <w:u w:val="single"/>
        </w:rPr>
        <w:t>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   </w:t>
      </w:r>
      <w:r>
        <w:rPr>
          <w:b/>
          <w:u w:val="single"/>
        </w:rPr>
        <w:t>13.944,00</w:t>
      </w:r>
    </w:p>
    <w:p w14:paraId="54E7FE42" w14:textId="77777777" w:rsidR="000B0B9E" w:rsidRDefault="000B0B9E" w:rsidP="000B0B9E">
      <w:pPr>
        <w:tabs>
          <w:tab w:val="left" w:pos="0"/>
        </w:tabs>
        <w:jc w:val="both"/>
        <w:rPr>
          <w:sz w:val="22"/>
          <w:szCs w:val="22"/>
        </w:rPr>
      </w:pPr>
    </w:p>
    <w:p w14:paraId="63121C2A" w14:textId="77777777" w:rsidR="000B0B9E" w:rsidRPr="00C86531" w:rsidRDefault="000B0B9E" w:rsidP="000B0B9E">
      <w:pPr>
        <w:tabs>
          <w:tab w:val="left" w:pos="0"/>
        </w:tabs>
        <w:ind w:firstLine="2268"/>
        <w:jc w:val="both"/>
        <w:rPr>
          <w:b/>
          <w:sz w:val="22"/>
          <w:szCs w:val="22"/>
        </w:rPr>
      </w:pPr>
    </w:p>
    <w:p w14:paraId="48CF7091" w14:textId="77777777" w:rsidR="000B0B9E" w:rsidRPr="00A35607" w:rsidRDefault="000B0B9E" w:rsidP="000B0B9E">
      <w:pPr>
        <w:ind w:firstLine="1"/>
        <w:jc w:val="center"/>
      </w:pPr>
      <w:r w:rsidRPr="00A35607">
        <w:t>CAPÍTULO III</w:t>
      </w:r>
    </w:p>
    <w:p w14:paraId="591E4770" w14:textId="77777777" w:rsidR="000B0B9E" w:rsidRPr="00A35607" w:rsidRDefault="000B0B9E" w:rsidP="000B0B9E">
      <w:pPr>
        <w:jc w:val="center"/>
      </w:pPr>
      <w:r w:rsidRPr="00A35607">
        <w:t>DA ALTERAÇÃO DO PLANO PLURIANUAL</w:t>
      </w:r>
    </w:p>
    <w:p w14:paraId="79A76894" w14:textId="77777777" w:rsidR="000B0B9E" w:rsidRDefault="000B0B9E" w:rsidP="000B0B9E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2663EE41" w14:textId="77777777" w:rsidR="000B0B9E" w:rsidRPr="00F1431A" w:rsidRDefault="000B0B9E" w:rsidP="000B0B9E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 xml:space="preserve">novembro </w:t>
      </w:r>
      <w:r w:rsidRPr="00A35607">
        <w:t xml:space="preserve">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</w:t>
      </w:r>
      <w:r w:rsidRPr="00626B63">
        <w:t>introduzido neste texto legal.</w:t>
      </w:r>
    </w:p>
    <w:p w14:paraId="62B7EA16" w14:textId="77777777" w:rsidR="000B0B9E" w:rsidRDefault="000B0B9E" w:rsidP="000B0B9E">
      <w:pPr>
        <w:jc w:val="both"/>
      </w:pPr>
    </w:p>
    <w:p w14:paraId="1D8191A0" w14:textId="77777777" w:rsidR="00C7583C" w:rsidRDefault="00C7583C" w:rsidP="000B0B9E">
      <w:pPr>
        <w:jc w:val="center"/>
      </w:pPr>
    </w:p>
    <w:p w14:paraId="35FE848F" w14:textId="3F904A5C" w:rsidR="000B0B9E" w:rsidRPr="00A35607" w:rsidRDefault="000B0B9E" w:rsidP="000B0B9E">
      <w:pPr>
        <w:jc w:val="center"/>
      </w:pPr>
      <w:r w:rsidRPr="00A35607">
        <w:t>CAPÍTULO IV</w:t>
      </w:r>
      <w:r w:rsidRPr="00A35607">
        <w:tab/>
      </w:r>
    </w:p>
    <w:p w14:paraId="00303F2A" w14:textId="77777777" w:rsidR="000B0B9E" w:rsidRPr="00A35607" w:rsidRDefault="000B0B9E" w:rsidP="000B0B9E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55F3E03C" w14:textId="77777777" w:rsidR="000B0B9E" w:rsidRPr="00A35607" w:rsidRDefault="000B0B9E" w:rsidP="000B0B9E">
      <w:pPr>
        <w:ind w:firstLine="720"/>
        <w:jc w:val="center"/>
        <w:rPr>
          <w:bCs/>
          <w:u w:val="single"/>
        </w:rPr>
      </w:pPr>
    </w:p>
    <w:p w14:paraId="07EE3D8F" w14:textId="77777777" w:rsidR="000B0B9E" w:rsidRDefault="000B0B9E" w:rsidP="000B0B9E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59BC5E0E" w14:textId="77777777" w:rsidR="000B0B9E" w:rsidRPr="00A35607" w:rsidRDefault="000B0B9E" w:rsidP="000B0B9E">
      <w:pPr>
        <w:tabs>
          <w:tab w:val="left" w:pos="2268"/>
          <w:tab w:val="left" w:pos="2552"/>
          <w:tab w:val="left" w:pos="2977"/>
        </w:tabs>
        <w:jc w:val="both"/>
      </w:pPr>
    </w:p>
    <w:p w14:paraId="2A712763" w14:textId="77777777" w:rsidR="000B0B9E" w:rsidRPr="00A72B4B" w:rsidRDefault="000B0B9E" w:rsidP="000B0B9E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>6</w:t>
      </w:r>
      <w:r w:rsidRPr="00A35607">
        <w:t>º Esta Lei entra em vigor na data de sua publicação.</w:t>
      </w:r>
    </w:p>
    <w:p w14:paraId="5200D4CF" w14:textId="77777777" w:rsidR="000B0B9E" w:rsidRDefault="000B0B9E" w:rsidP="000B0B9E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6F47E570" w14:textId="77777777" w:rsidR="00C7583C" w:rsidRDefault="00C7583C" w:rsidP="000B0B9E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168C1DDF" w14:textId="77777777" w:rsidR="00214F70" w:rsidRDefault="00214F70" w:rsidP="000B0B9E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04F0ECDC" w14:textId="012A8E30" w:rsidR="000B0B9E" w:rsidRPr="00723440" w:rsidRDefault="000B0B9E" w:rsidP="000B0B9E">
      <w:pPr>
        <w:tabs>
          <w:tab w:val="left" w:pos="2835"/>
        </w:tabs>
        <w:jc w:val="right"/>
        <w:rPr>
          <w:color w:val="FF0000"/>
        </w:rPr>
      </w:pPr>
      <w:r w:rsidRPr="00723440">
        <w:rPr>
          <w:rFonts w:eastAsia="Calibri"/>
          <w:color w:val="000000"/>
        </w:rPr>
        <w:t xml:space="preserve">Município de Anchieta/SC, </w:t>
      </w:r>
      <w:r w:rsidR="008A57AD">
        <w:rPr>
          <w:rFonts w:eastAsia="Calibri"/>
          <w:color w:val="000000"/>
        </w:rPr>
        <w:t>02</w:t>
      </w:r>
      <w:r w:rsidRPr="00723440">
        <w:rPr>
          <w:rFonts w:eastAsia="Calibri"/>
          <w:color w:val="000000"/>
        </w:rPr>
        <w:t xml:space="preserve"> de</w:t>
      </w:r>
      <w:r>
        <w:rPr>
          <w:rFonts w:eastAsia="Calibri"/>
          <w:color w:val="000000"/>
        </w:rPr>
        <w:t xml:space="preserve"> abril</w:t>
      </w:r>
      <w:r w:rsidRPr="00723440">
        <w:rPr>
          <w:rFonts w:eastAsia="Calibri"/>
          <w:color w:val="000000"/>
        </w:rPr>
        <w:t xml:space="preserve"> de 202</w:t>
      </w:r>
      <w:r>
        <w:rPr>
          <w:rFonts w:eastAsia="Calibri"/>
          <w:color w:val="000000"/>
        </w:rPr>
        <w:t>4</w:t>
      </w:r>
      <w:r w:rsidRPr="00723440">
        <w:rPr>
          <w:rFonts w:eastAsia="Calibri"/>
          <w:color w:val="000000"/>
        </w:rPr>
        <w:t>.</w:t>
      </w:r>
    </w:p>
    <w:p w14:paraId="29BB575D" w14:textId="77777777" w:rsidR="000B0B9E" w:rsidRPr="00723440" w:rsidRDefault="000B0B9E" w:rsidP="000B0B9E">
      <w:pPr>
        <w:rPr>
          <w:b/>
          <w:bCs/>
        </w:rPr>
      </w:pPr>
    </w:p>
    <w:p w14:paraId="13136168" w14:textId="77777777" w:rsidR="000B0B9E" w:rsidRDefault="000B0B9E" w:rsidP="000B0B9E">
      <w:pPr>
        <w:rPr>
          <w:b/>
          <w:bCs/>
        </w:rPr>
      </w:pPr>
    </w:p>
    <w:p w14:paraId="1FA5AB35" w14:textId="77777777" w:rsidR="00214F70" w:rsidRDefault="00214F70" w:rsidP="000B0B9E">
      <w:pPr>
        <w:rPr>
          <w:b/>
          <w:bCs/>
        </w:rPr>
      </w:pPr>
    </w:p>
    <w:p w14:paraId="436BDF67" w14:textId="77777777" w:rsidR="00214F70" w:rsidRPr="00723440" w:rsidRDefault="00214F70" w:rsidP="000B0B9E">
      <w:pPr>
        <w:rPr>
          <w:b/>
          <w:bCs/>
        </w:rPr>
      </w:pPr>
    </w:p>
    <w:p w14:paraId="698C855B" w14:textId="77777777" w:rsidR="000B0B9E" w:rsidRPr="00723440" w:rsidRDefault="000B0B9E" w:rsidP="000B0B9E">
      <w:pPr>
        <w:ind w:left="708" w:firstLine="708"/>
        <w:jc w:val="center"/>
        <w:rPr>
          <w:b/>
          <w:bCs/>
        </w:rPr>
      </w:pPr>
    </w:p>
    <w:p w14:paraId="4EE4E533" w14:textId="77777777" w:rsidR="000B0B9E" w:rsidRPr="00723440" w:rsidRDefault="000B0B9E" w:rsidP="000B0B9E">
      <w:pPr>
        <w:ind w:left="708" w:firstLine="708"/>
        <w:rPr>
          <w:b/>
          <w:bCs/>
        </w:rPr>
      </w:pPr>
      <w:r w:rsidRPr="00723440">
        <w:rPr>
          <w:b/>
          <w:bCs/>
        </w:rPr>
        <w:t xml:space="preserve">                                   IVAN JOSÉ CANCI</w:t>
      </w:r>
    </w:p>
    <w:p w14:paraId="3E39BA02" w14:textId="77777777" w:rsidR="000B0B9E" w:rsidRDefault="000B0B9E" w:rsidP="000B0B9E">
      <w:pPr>
        <w:ind w:left="708" w:firstLine="708"/>
      </w:pPr>
      <w:r w:rsidRPr="00723440">
        <w:t xml:space="preserve">                                     Prefeito Municipa</w:t>
      </w:r>
      <w:r>
        <w:t>l</w:t>
      </w:r>
    </w:p>
    <w:p w14:paraId="47A1A875" w14:textId="77777777" w:rsidR="000B0B9E" w:rsidRDefault="000B0B9E" w:rsidP="000B0B9E">
      <w:pPr>
        <w:ind w:left="708" w:firstLine="708"/>
      </w:pPr>
    </w:p>
    <w:p w14:paraId="1FC86028" w14:textId="77777777" w:rsidR="000B0B9E" w:rsidRDefault="000B0B9E" w:rsidP="000B0B9E">
      <w:pPr>
        <w:ind w:left="708" w:firstLine="708"/>
      </w:pPr>
    </w:p>
    <w:p w14:paraId="651D953A" w14:textId="77777777" w:rsidR="000B0B9E" w:rsidRDefault="000B0B9E" w:rsidP="000B0B9E">
      <w:pPr>
        <w:ind w:left="708" w:firstLine="708"/>
      </w:pPr>
    </w:p>
    <w:p w14:paraId="3AF2C2D7" w14:textId="77777777" w:rsidR="000B0B9E" w:rsidRDefault="000B0B9E" w:rsidP="000B0B9E">
      <w:pPr>
        <w:ind w:left="708" w:firstLine="708"/>
      </w:pPr>
    </w:p>
    <w:p w14:paraId="0E2973BF" w14:textId="77777777" w:rsidR="000B0B9E" w:rsidRDefault="000B0B9E" w:rsidP="000B0B9E">
      <w:pPr>
        <w:ind w:left="708" w:firstLine="708"/>
      </w:pPr>
    </w:p>
    <w:p w14:paraId="674A1E5B" w14:textId="77777777" w:rsidR="000B0B9E" w:rsidRDefault="000B0B9E" w:rsidP="000B0B9E">
      <w:pPr>
        <w:ind w:left="708" w:firstLine="708"/>
      </w:pPr>
    </w:p>
    <w:p w14:paraId="217B7D33" w14:textId="77777777" w:rsidR="000B0B9E" w:rsidRDefault="000B0B9E" w:rsidP="000B0B9E">
      <w:pPr>
        <w:ind w:left="708" w:firstLine="708"/>
      </w:pPr>
    </w:p>
    <w:p w14:paraId="197ED5D6" w14:textId="77777777" w:rsidR="000B0B9E" w:rsidRDefault="000B0B9E" w:rsidP="000B0B9E">
      <w:pPr>
        <w:ind w:left="708" w:firstLine="708"/>
      </w:pPr>
    </w:p>
    <w:p w14:paraId="31DE3115" w14:textId="77777777" w:rsidR="000B0B9E" w:rsidRDefault="000B0B9E" w:rsidP="000B0B9E">
      <w:pPr>
        <w:ind w:left="708" w:firstLine="708"/>
      </w:pPr>
    </w:p>
    <w:p w14:paraId="340DD144" w14:textId="77777777" w:rsidR="000B0B9E" w:rsidRDefault="000B0B9E" w:rsidP="000B0B9E">
      <w:pPr>
        <w:ind w:left="708" w:firstLine="708"/>
      </w:pPr>
    </w:p>
    <w:p w14:paraId="1121E0FE" w14:textId="77777777" w:rsidR="000B0B9E" w:rsidRDefault="000B0B9E" w:rsidP="000B0B9E">
      <w:pPr>
        <w:ind w:left="708" w:firstLine="708"/>
      </w:pPr>
    </w:p>
    <w:p w14:paraId="1C5D89B3" w14:textId="73AF1B53" w:rsidR="000B0B9E" w:rsidRPr="008A57AD" w:rsidRDefault="000B0B9E" w:rsidP="008A57AD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8A57AD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4B785073" w14:textId="77777777" w:rsidR="000B0B9E" w:rsidRDefault="000B0B9E" w:rsidP="000B0B9E">
      <w:pPr>
        <w:jc w:val="center"/>
        <w:rPr>
          <w:color w:val="000000"/>
        </w:rPr>
      </w:pPr>
    </w:p>
    <w:p w14:paraId="61B31CFF" w14:textId="77777777" w:rsidR="000B0B9E" w:rsidRDefault="000B0B9E" w:rsidP="000B0B9E">
      <w:pPr>
        <w:jc w:val="center"/>
        <w:rPr>
          <w:color w:val="000000"/>
        </w:rPr>
      </w:pPr>
    </w:p>
    <w:p w14:paraId="2F6C5EF2" w14:textId="77777777" w:rsidR="000B0B9E" w:rsidRDefault="000B0B9E" w:rsidP="000B0B9E">
      <w:pPr>
        <w:jc w:val="center"/>
        <w:rPr>
          <w:color w:val="000000"/>
        </w:rPr>
      </w:pPr>
    </w:p>
    <w:p w14:paraId="6B832A80" w14:textId="77777777" w:rsidR="000B0B9E" w:rsidRDefault="000B0B9E" w:rsidP="000B0B9E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2202605F" w14:textId="77777777" w:rsidR="000B0B9E" w:rsidRDefault="000B0B9E" w:rsidP="000B0B9E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5037D754" w14:textId="77777777" w:rsidR="000B0B9E" w:rsidRDefault="000B0B9E" w:rsidP="000B0B9E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094CA1E9" w14:textId="77777777" w:rsidR="000B0B9E" w:rsidRDefault="000B0B9E" w:rsidP="000B0B9E">
      <w:pPr>
        <w:jc w:val="both"/>
        <w:rPr>
          <w:color w:val="000000"/>
        </w:rPr>
      </w:pPr>
    </w:p>
    <w:p w14:paraId="5BEC2CCD" w14:textId="77777777" w:rsidR="000B0B9E" w:rsidRDefault="000B0B9E" w:rsidP="000B0B9E">
      <w:pPr>
        <w:jc w:val="both"/>
        <w:rPr>
          <w:color w:val="000000"/>
        </w:rPr>
      </w:pPr>
    </w:p>
    <w:p w14:paraId="0E7FA76A" w14:textId="77777777" w:rsidR="000B0B9E" w:rsidRPr="00A65119" w:rsidRDefault="000B0B9E" w:rsidP="000B0B9E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 crédito adicional suplementar na importância de até </w:t>
      </w:r>
      <w:r w:rsidRPr="001E0C71">
        <w:rPr>
          <w:bCs/>
        </w:rPr>
        <w:t>R$ 13.944,00 (treze mil, novecentos e quarenta e quatro reais),</w:t>
      </w:r>
      <w:r w:rsidRPr="00942802">
        <w:rPr>
          <w:bCs/>
        </w:rPr>
        <w:t xml:space="preserve">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52465969" w14:textId="77777777" w:rsidR="000B0B9E" w:rsidRPr="004130F1" w:rsidRDefault="000B0B9E" w:rsidP="000B0B9E">
      <w:pPr>
        <w:jc w:val="both"/>
      </w:pPr>
      <w:r w:rsidRPr="001719FE">
        <w:rPr>
          <w:bCs/>
          <w:iCs/>
        </w:rPr>
        <w:t xml:space="preserve">    </w:t>
      </w:r>
    </w:p>
    <w:p w14:paraId="6FE0EB0E" w14:textId="77777777" w:rsidR="000B0B9E" w:rsidRDefault="000B0B9E" w:rsidP="000B0B9E">
      <w:pPr>
        <w:ind w:firstLine="708"/>
        <w:jc w:val="both"/>
      </w:pPr>
      <w:r>
        <w:rPr>
          <w:bCs/>
          <w:iCs/>
        </w:rPr>
        <w:t xml:space="preserve">        O referido Projeto de Lei, </w:t>
      </w:r>
      <w:r>
        <w:rPr>
          <w:bCs/>
        </w:rPr>
        <w:t>possui como finalidade suplementar dotação orçamentária, no Hospital Municipal Anchietense, visando a continuidade da prestação de serviço de Arquitetura e/ou Engenharia para acompanhamento da obra pelo período de seis meses, utilizando-se recurso próprio remanejado das atividades administrativas do Hospital.</w:t>
      </w:r>
    </w:p>
    <w:p w14:paraId="22A67717" w14:textId="77777777" w:rsidR="000B0B9E" w:rsidRDefault="000B0B9E" w:rsidP="000B0B9E">
      <w:pPr>
        <w:jc w:val="both"/>
      </w:pPr>
      <w:r>
        <w:tab/>
      </w:r>
    </w:p>
    <w:p w14:paraId="673382B2" w14:textId="77777777" w:rsidR="000B0B9E" w:rsidRPr="00FD55C5" w:rsidRDefault="000B0B9E" w:rsidP="000B0B9E">
      <w:pPr>
        <w:jc w:val="both"/>
        <w:rPr>
          <w:b/>
          <w:color w:val="FF0000"/>
          <w:sz w:val="56"/>
          <w:szCs w:val="56"/>
        </w:rPr>
      </w:pPr>
      <w:r>
        <w:tab/>
        <w:t xml:space="preserve">         </w:t>
      </w:r>
      <w:r w:rsidRPr="00FB2A3C">
        <w:rPr>
          <w:bCs/>
          <w:iCs/>
        </w:rPr>
        <w:t xml:space="preserve">Deste modo, solicitamos a aprovação em </w:t>
      </w:r>
      <w:r w:rsidRPr="00FB2A3C">
        <w:rPr>
          <w:b/>
          <w:bCs/>
          <w:iCs/>
        </w:rPr>
        <w:t>Regime de Urgência</w:t>
      </w:r>
      <w:r>
        <w:rPr>
          <w:b/>
          <w:bCs/>
          <w:iCs/>
        </w:rPr>
        <w:t xml:space="preserve"> Especial</w:t>
      </w:r>
      <w:r>
        <w:t>, d</w:t>
      </w:r>
      <w:r w:rsidRPr="00432A06">
        <w:t>evido a necessidade de</w:t>
      </w:r>
      <w:r>
        <w:t xml:space="preserve"> </w:t>
      </w:r>
      <w:r w:rsidRPr="00432A06">
        <w:t xml:space="preserve">realizar </w:t>
      </w:r>
      <w:r>
        <w:t>a continuidade das obras.</w:t>
      </w:r>
    </w:p>
    <w:p w14:paraId="3E29E299" w14:textId="77777777" w:rsidR="000B0B9E" w:rsidRDefault="000B0B9E" w:rsidP="000B0B9E">
      <w:pPr>
        <w:jc w:val="both"/>
      </w:pPr>
    </w:p>
    <w:p w14:paraId="67E6CBB1" w14:textId="77777777" w:rsidR="000B0B9E" w:rsidRDefault="000B0B9E" w:rsidP="000B0B9E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>EXCELENTÍSSIMOS SENHORES EDIS, aqui estão elencadas as contas incluída e suprimida do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1C21236A" w14:textId="77777777" w:rsidR="000B0B9E" w:rsidRDefault="000B0B9E" w:rsidP="000B0B9E">
      <w:pPr>
        <w:jc w:val="both"/>
      </w:pPr>
    </w:p>
    <w:p w14:paraId="3E585261" w14:textId="77777777" w:rsidR="000B0B9E" w:rsidRDefault="000B0B9E" w:rsidP="000B0B9E">
      <w:pPr>
        <w:jc w:val="both"/>
      </w:pPr>
    </w:p>
    <w:p w14:paraId="6FC47BED" w14:textId="77777777" w:rsidR="00214F70" w:rsidRDefault="00214F70" w:rsidP="000B0B9E">
      <w:pPr>
        <w:jc w:val="both"/>
      </w:pPr>
    </w:p>
    <w:p w14:paraId="5D5D27E8" w14:textId="77777777" w:rsidR="000B0B9E" w:rsidRDefault="000B0B9E" w:rsidP="000B0B9E">
      <w:pPr>
        <w:jc w:val="both"/>
      </w:pPr>
    </w:p>
    <w:p w14:paraId="59D0D2DC" w14:textId="63E7A55B" w:rsidR="000B0B9E" w:rsidRDefault="000B0B9E" w:rsidP="000B0B9E">
      <w:pPr>
        <w:jc w:val="center"/>
      </w:pPr>
      <w:r>
        <w:t xml:space="preserve">GABINETE DO PREFEITO DO MUNICIPIO DE ANCHIETA (SC), </w:t>
      </w:r>
      <w:r w:rsidR="008A57AD">
        <w:t>02</w:t>
      </w:r>
      <w:r>
        <w:t xml:space="preserve"> de abril de 2024.</w:t>
      </w:r>
    </w:p>
    <w:p w14:paraId="3B362B1F" w14:textId="77777777" w:rsidR="000B0B9E" w:rsidRDefault="000B0B9E" w:rsidP="000B0B9E">
      <w:pPr>
        <w:jc w:val="both"/>
      </w:pPr>
    </w:p>
    <w:p w14:paraId="28211F00" w14:textId="77777777" w:rsidR="000B0B9E" w:rsidRDefault="000B0B9E" w:rsidP="000B0B9E">
      <w:pPr>
        <w:jc w:val="both"/>
      </w:pPr>
    </w:p>
    <w:p w14:paraId="3FA1198E" w14:textId="77777777" w:rsidR="00214F70" w:rsidRDefault="00214F70" w:rsidP="000B0B9E">
      <w:pPr>
        <w:jc w:val="both"/>
      </w:pPr>
    </w:p>
    <w:p w14:paraId="11B9F806" w14:textId="77777777" w:rsidR="00214F70" w:rsidRDefault="00214F70" w:rsidP="000B0B9E">
      <w:pPr>
        <w:jc w:val="both"/>
      </w:pPr>
    </w:p>
    <w:p w14:paraId="19AF1B91" w14:textId="77777777" w:rsidR="000B0B9E" w:rsidRDefault="000B0B9E" w:rsidP="000B0B9E">
      <w:pPr>
        <w:jc w:val="both"/>
      </w:pPr>
    </w:p>
    <w:p w14:paraId="6DC157F9" w14:textId="77777777" w:rsidR="000B0B9E" w:rsidRDefault="000B0B9E" w:rsidP="000B0B9E">
      <w:pPr>
        <w:jc w:val="both"/>
      </w:pPr>
    </w:p>
    <w:p w14:paraId="4644705A" w14:textId="77777777" w:rsidR="000B0B9E" w:rsidRPr="00A35607" w:rsidRDefault="000B0B9E" w:rsidP="000B0B9E">
      <w:pPr>
        <w:jc w:val="center"/>
        <w:rPr>
          <w:b/>
        </w:rPr>
      </w:pPr>
      <w:r>
        <w:rPr>
          <w:b/>
        </w:rPr>
        <w:t>IVAN JOSÉ CANCI</w:t>
      </w:r>
    </w:p>
    <w:p w14:paraId="4A970DF4" w14:textId="77777777" w:rsidR="000B0B9E" w:rsidRPr="002B50F2" w:rsidRDefault="000B0B9E" w:rsidP="000B0B9E">
      <w:pPr>
        <w:jc w:val="center"/>
      </w:pPr>
      <w:r w:rsidRPr="00A35607">
        <w:t>Prefeito Municipal</w:t>
      </w:r>
      <w:r>
        <w:t xml:space="preserve"> </w:t>
      </w:r>
    </w:p>
    <w:p w14:paraId="6D5757D9" w14:textId="77777777" w:rsidR="00C47CFC" w:rsidRPr="00253798" w:rsidRDefault="00C47CFC" w:rsidP="00CE3998">
      <w:pPr>
        <w:jc w:val="center"/>
        <w:rPr>
          <w:b/>
          <w:bCs/>
          <w:u w:val="single"/>
        </w:rPr>
      </w:pPr>
    </w:p>
    <w:sectPr w:rsidR="00C47CFC" w:rsidRPr="00253798" w:rsidSect="00742E8C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5C996" w14:textId="77777777" w:rsidR="00742E8C" w:rsidRDefault="00742E8C">
      <w:r>
        <w:separator/>
      </w:r>
    </w:p>
  </w:endnote>
  <w:endnote w:type="continuationSeparator" w:id="0">
    <w:p w14:paraId="7AAFA444" w14:textId="77777777" w:rsidR="00742E8C" w:rsidRDefault="00742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0E7AA" w14:textId="77777777" w:rsidR="00742E8C" w:rsidRDefault="00742E8C">
      <w:r>
        <w:separator/>
      </w:r>
    </w:p>
  </w:footnote>
  <w:footnote w:type="continuationSeparator" w:id="0">
    <w:p w14:paraId="33CD52C3" w14:textId="77777777" w:rsidR="00742E8C" w:rsidRDefault="00742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0B9E"/>
    <w:rsid w:val="000B1DF1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E5732"/>
    <w:rsid w:val="001F1EF3"/>
    <w:rsid w:val="001F640E"/>
    <w:rsid w:val="0020052E"/>
    <w:rsid w:val="0020548F"/>
    <w:rsid w:val="00214464"/>
    <w:rsid w:val="00214F70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4660"/>
    <w:rsid w:val="0038651C"/>
    <w:rsid w:val="0039069D"/>
    <w:rsid w:val="00397636"/>
    <w:rsid w:val="003A152D"/>
    <w:rsid w:val="003A1A88"/>
    <w:rsid w:val="003A7041"/>
    <w:rsid w:val="003A7048"/>
    <w:rsid w:val="003C5C33"/>
    <w:rsid w:val="003C757E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5D6A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2E8C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A57AD"/>
    <w:rsid w:val="008A5C49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060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7583C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5F6A"/>
    <w:rsid w:val="00D10BA3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1DC1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32B2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16</TotalTime>
  <Pages>3</Pages>
  <Words>777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9</cp:revision>
  <cp:lastPrinted>2024-03-19T12:53:00Z</cp:lastPrinted>
  <dcterms:created xsi:type="dcterms:W3CDTF">2024-04-02T11:07:00Z</dcterms:created>
  <dcterms:modified xsi:type="dcterms:W3CDTF">2024-04-02T14:07:00Z</dcterms:modified>
</cp:coreProperties>
</file>