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F78CFD" w14:textId="77777777" w:rsidR="001161A5" w:rsidRDefault="001161A5" w:rsidP="00C9102E">
      <w:pPr>
        <w:pStyle w:val="Ttulo7"/>
        <w:ind w:left="708" w:firstLine="708"/>
        <w:jc w:val="both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</w:p>
    <w:p w14:paraId="06740665" w14:textId="77777777" w:rsidR="001161A5" w:rsidRDefault="001161A5" w:rsidP="00C9102E">
      <w:pPr>
        <w:pStyle w:val="Ttulo7"/>
        <w:ind w:left="708" w:firstLine="708"/>
        <w:jc w:val="both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</w:p>
    <w:p w14:paraId="4C6BD569" w14:textId="77777777" w:rsidR="001161A5" w:rsidRDefault="001161A5" w:rsidP="00C9102E">
      <w:pPr>
        <w:pStyle w:val="Ttulo7"/>
        <w:ind w:left="708" w:firstLine="708"/>
        <w:jc w:val="both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</w:p>
    <w:p w14:paraId="39B7FD91" w14:textId="77777777" w:rsidR="001161A5" w:rsidRDefault="001161A5" w:rsidP="00C9102E">
      <w:pPr>
        <w:pStyle w:val="Ttulo7"/>
        <w:ind w:left="708" w:firstLine="708"/>
        <w:jc w:val="both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</w:p>
    <w:p w14:paraId="007FDE4E" w14:textId="77777777" w:rsidR="001161A5" w:rsidRDefault="001161A5" w:rsidP="00C9102E">
      <w:pPr>
        <w:pStyle w:val="Ttulo7"/>
        <w:ind w:left="708" w:firstLine="708"/>
        <w:jc w:val="both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</w:p>
    <w:p w14:paraId="2E167643" w14:textId="62876D7A" w:rsidR="00C9102E" w:rsidRDefault="00C9102E" w:rsidP="001161A5">
      <w:pPr>
        <w:pStyle w:val="Ttulo7"/>
        <w:ind w:left="708" w:firstLine="708"/>
        <w:jc w:val="center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auto"/>
        </w:rPr>
        <w:t>PROJETO DE LEI Nº.      /2024</w:t>
      </w:r>
    </w:p>
    <w:tbl>
      <w:tblPr>
        <w:tblpPr w:leftFromText="141" w:rightFromText="141" w:vertAnchor="text" w:horzAnchor="page" w:tblpX="4067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4"/>
      </w:tblGrid>
      <w:tr w:rsidR="00C9102E" w14:paraId="4C3DFE7F" w14:textId="77777777" w:rsidTr="00C9102E">
        <w:trPr>
          <w:cantSplit/>
          <w:trHeight w:val="1639"/>
        </w:trPr>
        <w:tc>
          <w:tcPr>
            <w:tcW w:w="6514" w:type="dxa"/>
            <w:tcBorders>
              <w:top w:val="nil"/>
              <w:left w:val="nil"/>
              <w:bottom w:val="nil"/>
              <w:right w:val="nil"/>
            </w:tcBorders>
          </w:tcPr>
          <w:p w14:paraId="221DA883" w14:textId="78E93BC7" w:rsidR="00C9102E" w:rsidRDefault="00C9102E" w:rsidP="001161A5">
            <w:pPr>
              <w:ind w:left="-75" w:hanging="1560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AUTORIZA A ALTERAÇÃO DO PLANO PLURIANUAL, DA LEI DE DIRETRIZES ORÇAMENTÁRIAS E DA LEI ORÇAMENTÁRIA ANUAL, ATRAVÉS DA ABERTURA DE CRÉDITOS ADICIONAIS SUPLEMENTARES NA IMPORTÂNCIA DE ATÉ R$ 165.</w:t>
            </w:r>
            <w:r w:rsidR="001161A5">
              <w:rPr>
                <w:b/>
              </w:rPr>
              <w:t>233,25</w:t>
            </w:r>
            <w:r>
              <w:rPr>
                <w:b/>
              </w:rPr>
              <w:t xml:space="preserve"> (CENTO E SESSENTA E CINCO MIL</w:t>
            </w:r>
            <w:r w:rsidR="001161A5">
              <w:rPr>
                <w:b/>
              </w:rPr>
              <w:t xml:space="preserve">, DUZENTOS E </w:t>
            </w:r>
            <w:r w:rsidR="00BD67E7">
              <w:rPr>
                <w:b/>
              </w:rPr>
              <w:t>TRINTA E TRÊS REAIS E VINTE E CINCO CENTAVOS</w:t>
            </w:r>
            <w:r>
              <w:rPr>
                <w:b/>
              </w:rPr>
              <w:t>), E CONTÉM OUTRAS PROVIDÊNCIAS.</w:t>
            </w:r>
          </w:p>
          <w:p w14:paraId="66D67471" w14:textId="77777777" w:rsidR="00C9102E" w:rsidRDefault="00C9102E">
            <w:pPr>
              <w:jc w:val="both"/>
              <w:rPr>
                <w:b/>
              </w:rPr>
            </w:pPr>
          </w:p>
        </w:tc>
      </w:tr>
    </w:tbl>
    <w:p w14:paraId="57171432" w14:textId="6C6BE2B3" w:rsidR="00C9102E" w:rsidRDefault="00C9102E" w:rsidP="00C9102E">
      <w:pPr>
        <w:pStyle w:val="Recuodecorpodetexto2"/>
      </w:pPr>
      <w:r>
        <w:rPr>
          <w:b/>
        </w:rPr>
        <w:t xml:space="preserve">            </w:t>
      </w:r>
      <w:r>
        <w:t xml:space="preserve">           </w:t>
      </w:r>
    </w:p>
    <w:p w14:paraId="42041515" w14:textId="77777777" w:rsidR="001161A5" w:rsidRDefault="001161A5" w:rsidP="00C9102E">
      <w:pPr>
        <w:pStyle w:val="Recuodecorpodetexto2"/>
      </w:pPr>
    </w:p>
    <w:p w14:paraId="2B6E9BB5" w14:textId="77777777" w:rsidR="00C9102E" w:rsidRDefault="00C9102E" w:rsidP="00C9102E">
      <w:r>
        <w:tab/>
      </w:r>
      <w:r>
        <w:tab/>
      </w:r>
      <w:r>
        <w:tab/>
        <w:t xml:space="preserve">                </w:t>
      </w:r>
      <w:r>
        <w:tab/>
        <w:t xml:space="preserve">                                     </w:t>
      </w:r>
    </w:p>
    <w:p w14:paraId="4D583004" w14:textId="77777777" w:rsidR="00C9102E" w:rsidRDefault="00C9102E" w:rsidP="00C9102E">
      <w:r>
        <w:t xml:space="preserve">                                          </w:t>
      </w:r>
      <w:r>
        <w:tab/>
      </w:r>
      <w:r>
        <w:tab/>
      </w:r>
      <w:r>
        <w:tab/>
        <w:t xml:space="preserve">  </w:t>
      </w:r>
      <w:r>
        <w:tab/>
      </w:r>
      <w:r>
        <w:tab/>
        <w:t xml:space="preserve">    </w:t>
      </w:r>
    </w:p>
    <w:p w14:paraId="4B36EB4F" w14:textId="77777777" w:rsidR="00C9102E" w:rsidRDefault="00C9102E" w:rsidP="00C9102E">
      <w:pPr>
        <w:ind w:firstLine="1985"/>
      </w:pPr>
    </w:p>
    <w:p w14:paraId="14EE1815" w14:textId="39C0774C" w:rsidR="00C9102E" w:rsidRDefault="00C9102E" w:rsidP="00C9102E">
      <w:pPr>
        <w:ind w:firstLine="1985"/>
      </w:pPr>
      <w:r>
        <w:t xml:space="preserve"> O Prefeito do Município de Anchieta, Estado de Santa Catarina,</w:t>
      </w:r>
    </w:p>
    <w:p w14:paraId="0D1EA411" w14:textId="77777777" w:rsidR="00C9102E" w:rsidRDefault="00C9102E" w:rsidP="00C9102E">
      <w:pPr>
        <w:jc w:val="both"/>
      </w:pPr>
    </w:p>
    <w:p w14:paraId="6B88C9C2" w14:textId="77777777" w:rsidR="00C9102E" w:rsidRDefault="00C9102E" w:rsidP="00C9102E">
      <w:pPr>
        <w:ind w:firstLine="1985"/>
        <w:jc w:val="both"/>
      </w:pPr>
      <w:r>
        <w:t xml:space="preserve"> Faço saber a todos os habitantes deste Município que a Câmara Municipal de Vereadores aprovou e eu sanciono a seguinte Lei:</w:t>
      </w:r>
    </w:p>
    <w:p w14:paraId="79B11068" w14:textId="77777777" w:rsidR="00C9102E" w:rsidRDefault="00C9102E" w:rsidP="00C9102E">
      <w:pPr>
        <w:jc w:val="center"/>
      </w:pPr>
    </w:p>
    <w:p w14:paraId="18CF6C94" w14:textId="77777777" w:rsidR="00C9102E" w:rsidRDefault="00C9102E" w:rsidP="00C9102E">
      <w:pPr>
        <w:jc w:val="center"/>
      </w:pPr>
      <w:r>
        <w:t>TITULO   I</w:t>
      </w:r>
    </w:p>
    <w:p w14:paraId="68853AE9" w14:textId="77777777" w:rsidR="00C9102E" w:rsidRDefault="00C9102E" w:rsidP="00C9102E">
      <w:pPr>
        <w:jc w:val="center"/>
      </w:pPr>
      <w:r>
        <w:t>CAPÍTULO  I</w:t>
      </w:r>
    </w:p>
    <w:p w14:paraId="5A31F1FB" w14:textId="77777777" w:rsidR="00C9102E" w:rsidRDefault="00C9102E" w:rsidP="00C9102E">
      <w:pPr>
        <w:jc w:val="center"/>
      </w:pPr>
      <w:r>
        <w:t>DA ALTERAÇÃO ORÇAMENTÁRIA</w:t>
      </w:r>
    </w:p>
    <w:p w14:paraId="491D1542" w14:textId="77777777" w:rsidR="00C9102E" w:rsidRDefault="00C9102E" w:rsidP="00C9102E">
      <w:pPr>
        <w:jc w:val="center"/>
      </w:pPr>
    </w:p>
    <w:p w14:paraId="7BC54E1A" w14:textId="405CF171" w:rsidR="00C9102E" w:rsidRDefault="00C9102E" w:rsidP="00C9102E">
      <w:pPr>
        <w:ind w:left="-142"/>
        <w:jc w:val="both"/>
      </w:pPr>
      <w:r>
        <w:t xml:space="preserve">                                   Art. 1º Fica alterada a LOA - Lei Orçamentária Anual nº. 2.782, de 01 de dezembro de 2023, Orçamento Geral do Município de Anchieta- (SC), através da abertura de Créditos Adicionais Suplementares, na importância de até </w:t>
      </w:r>
      <w:r>
        <w:rPr>
          <w:b/>
        </w:rPr>
        <w:t>R$ 165.</w:t>
      </w:r>
      <w:r w:rsidR="00BD67E7">
        <w:rPr>
          <w:b/>
        </w:rPr>
        <w:t>233,25</w:t>
      </w:r>
      <w:r>
        <w:rPr>
          <w:b/>
        </w:rPr>
        <w:t xml:space="preserve"> (cento e sessenta e cinco mil</w:t>
      </w:r>
      <w:r w:rsidR="00BD67E7">
        <w:rPr>
          <w:b/>
        </w:rPr>
        <w:t>, duzentos e trinta e três reais e vinte e cinco centavos</w:t>
      </w:r>
      <w:r>
        <w:rPr>
          <w:b/>
        </w:rPr>
        <w:t xml:space="preserve">), </w:t>
      </w:r>
      <w:r>
        <w:t>em conformidade com os prescritos nesta Lei.</w:t>
      </w:r>
    </w:p>
    <w:p w14:paraId="5B524670" w14:textId="77777777" w:rsidR="00C9102E" w:rsidRDefault="00C9102E" w:rsidP="00C9102E">
      <w:pPr>
        <w:jc w:val="center"/>
      </w:pPr>
    </w:p>
    <w:p w14:paraId="7E650E6D" w14:textId="77777777" w:rsidR="00C9102E" w:rsidRDefault="00C9102E" w:rsidP="00C9102E">
      <w:pPr>
        <w:jc w:val="center"/>
      </w:pPr>
      <w:r>
        <w:t>CAPÍTULO  II</w:t>
      </w:r>
    </w:p>
    <w:p w14:paraId="05E76057" w14:textId="77777777" w:rsidR="00C9102E" w:rsidRDefault="00C9102E" w:rsidP="00C9102E">
      <w:pPr>
        <w:jc w:val="center"/>
      </w:pPr>
      <w:r>
        <w:t>DO LIMITE DO CRÉDITO E DA ABERTURA</w:t>
      </w:r>
    </w:p>
    <w:p w14:paraId="18679D15" w14:textId="77777777" w:rsidR="00C9102E" w:rsidRDefault="00C9102E" w:rsidP="00C9102E">
      <w:pPr>
        <w:jc w:val="center"/>
      </w:pPr>
    </w:p>
    <w:p w14:paraId="5A02004D" w14:textId="30586E0D" w:rsidR="00C9102E" w:rsidRDefault="00C9102E" w:rsidP="00C9102E">
      <w:pPr>
        <w:jc w:val="both"/>
      </w:pPr>
      <w:r>
        <w:t xml:space="preserve">                                  Art. 2º Em conformidade com o disposto no artigo anterior desta lei, fica o Chefe do Poder Executivo Municipal, autorizado a proceder por ato próprio, a abertura de Créditos Adicionais Suplementares na importância de até </w:t>
      </w:r>
      <w:r w:rsidR="00BD67E7">
        <w:rPr>
          <w:b/>
        </w:rPr>
        <w:t xml:space="preserve">R$ 165.233,25 (cento e sessenta e cinco mil, duzentos e trinta e três reais e vinte e cinco centavos), </w:t>
      </w:r>
      <w:r>
        <w:t>no Orçamento Geral do Município, conforme abaixo especificado, a saber:</w:t>
      </w:r>
    </w:p>
    <w:p w14:paraId="19D2635D" w14:textId="77777777" w:rsidR="00C9102E" w:rsidRDefault="00C9102E" w:rsidP="00C9102E"/>
    <w:p w14:paraId="373AB503" w14:textId="77777777" w:rsidR="00C9102E" w:rsidRDefault="00C9102E" w:rsidP="00C9102E">
      <w:pPr>
        <w:jc w:val="both"/>
      </w:pPr>
      <w:r>
        <w:t>13 – SECRETARIA MUN. DA CIDADE, INDÚSTRIA, COMÉRCIO E SERVIÇOS</w:t>
      </w:r>
    </w:p>
    <w:p w14:paraId="623EFFD7" w14:textId="77777777" w:rsidR="00C9102E" w:rsidRDefault="00C9102E" w:rsidP="00C9102E">
      <w:pPr>
        <w:jc w:val="both"/>
      </w:pPr>
      <w:r>
        <w:t>001 – CIDADE, INDÚSTRIA, COMÉRCIO E SERVIÇOS</w:t>
      </w:r>
    </w:p>
    <w:p w14:paraId="25E9CD73" w14:textId="77777777" w:rsidR="00C9102E" w:rsidRDefault="00C9102E" w:rsidP="00C9102E">
      <w:pPr>
        <w:jc w:val="both"/>
      </w:pPr>
      <w:r>
        <w:rPr>
          <w:bCs/>
        </w:rPr>
        <w:t xml:space="preserve">15.451.0016.1.019 – </w:t>
      </w:r>
      <w:r>
        <w:t>PAVIMENTAÇÃO DE VIAS PÚBLICAS</w:t>
      </w:r>
    </w:p>
    <w:p w14:paraId="157B6F4D" w14:textId="4E7E9E79" w:rsidR="00C9102E" w:rsidRDefault="00C9102E" w:rsidP="00C9102E">
      <w:pPr>
        <w:jc w:val="both"/>
      </w:pPr>
      <w:r>
        <w:t xml:space="preserve">(160) 4.4.93.00.00.00.00.00. 2.704.7000.0002 – </w:t>
      </w:r>
      <w:proofErr w:type="spellStart"/>
      <w:r>
        <w:t>Aplic</w:t>
      </w:r>
      <w:proofErr w:type="spellEnd"/>
      <w:r>
        <w:t>. Diretas Decor. de Op.......</w:t>
      </w:r>
      <w:r w:rsidR="001161A5">
        <w:t>.......................</w:t>
      </w:r>
      <w:r>
        <w:t xml:space="preserve">..R$ </w:t>
      </w:r>
      <w:r w:rsidR="00BD67E7">
        <w:t>71.348,55</w:t>
      </w:r>
    </w:p>
    <w:p w14:paraId="3B698B21" w14:textId="2EFF0E53" w:rsidR="00C9102E" w:rsidRDefault="00C9102E" w:rsidP="00C9102E">
      <w:pPr>
        <w:jc w:val="both"/>
      </w:pPr>
      <w:r>
        <w:t xml:space="preserve">(160) 4.4.93.00.00.00.00.00. 2.706.3110.2164 – </w:t>
      </w:r>
      <w:proofErr w:type="spellStart"/>
      <w:r>
        <w:t>Aplic</w:t>
      </w:r>
      <w:proofErr w:type="spellEnd"/>
      <w:r>
        <w:t>. Diretas Decor. de Op..</w:t>
      </w:r>
      <w:r w:rsidR="001161A5">
        <w:t>.........................</w:t>
      </w:r>
      <w:r>
        <w:t>.......R$ 9.120,85</w:t>
      </w:r>
    </w:p>
    <w:p w14:paraId="5B0B46A1" w14:textId="3A939F23" w:rsidR="00C9102E" w:rsidRDefault="00C9102E" w:rsidP="00C9102E">
      <w:pPr>
        <w:jc w:val="both"/>
      </w:pPr>
      <w:r>
        <w:t xml:space="preserve">(160) 4.4.93.00.00.00.00.00. 1.706.3110.0164 – </w:t>
      </w:r>
      <w:proofErr w:type="spellStart"/>
      <w:r>
        <w:t>Aplic</w:t>
      </w:r>
      <w:proofErr w:type="spellEnd"/>
      <w:r>
        <w:t>. Diretas Decor. de Op.....</w:t>
      </w:r>
      <w:r w:rsidR="001161A5">
        <w:t>............................</w:t>
      </w:r>
      <w:r>
        <w:t>....R$ 184,78</w:t>
      </w:r>
    </w:p>
    <w:p w14:paraId="5AA17FEE" w14:textId="1ACD95ED" w:rsidR="00C9102E" w:rsidRDefault="00C9102E" w:rsidP="00C9102E">
      <w:pPr>
        <w:jc w:val="both"/>
      </w:pPr>
      <w:r>
        <w:t xml:space="preserve">(160) 4.4.93.00.00.00.00.00. 2.706.3110.2214 – </w:t>
      </w:r>
      <w:proofErr w:type="spellStart"/>
      <w:r>
        <w:t>Aplic</w:t>
      </w:r>
      <w:proofErr w:type="spellEnd"/>
      <w:r>
        <w:t>. Diretas Decor. de Op......</w:t>
      </w:r>
      <w:r w:rsidR="001161A5">
        <w:t>.......................</w:t>
      </w:r>
      <w:r>
        <w:t>...R$ 64.069,48</w:t>
      </w:r>
    </w:p>
    <w:p w14:paraId="00B5A774" w14:textId="70B4AD2B" w:rsidR="00C9102E" w:rsidRDefault="00C9102E" w:rsidP="00C9102E">
      <w:pPr>
        <w:jc w:val="both"/>
      </w:pPr>
      <w:r>
        <w:t xml:space="preserve">(160) 4.4.93.00.00.00.00.00. 1.706.3110.0214 – </w:t>
      </w:r>
      <w:proofErr w:type="spellStart"/>
      <w:r>
        <w:t>Aplic</w:t>
      </w:r>
      <w:proofErr w:type="spellEnd"/>
      <w:r>
        <w:t>. Diretas Decor. de Op......</w:t>
      </w:r>
      <w:r w:rsidR="001161A5">
        <w:t>.........................</w:t>
      </w:r>
      <w:r>
        <w:t>...R$ 1.300,40</w:t>
      </w:r>
    </w:p>
    <w:p w14:paraId="53E5C663" w14:textId="26DDF3ED" w:rsidR="00C9102E" w:rsidRDefault="00C9102E" w:rsidP="00C9102E">
      <w:pPr>
        <w:jc w:val="both"/>
      </w:pPr>
      <w:r>
        <w:t xml:space="preserve">(160) 4.4.93.00.00.00.00.00. 2.710.3210.0169 – </w:t>
      </w:r>
      <w:proofErr w:type="spellStart"/>
      <w:r>
        <w:t>Aplic</w:t>
      </w:r>
      <w:proofErr w:type="spellEnd"/>
      <w:r>
        <w:t>. Diretas Decor. de Op.......</w:t>
      </w:r>
      <w:r w:rsidR="001161A5">
        <w:t>.........................</w:t>
      </w:r>
      <w:r>
        <w:t>..R$ 9.602,98</w:t>
      </w:r>
    </w:p>
    <w:p w14:paraId="30F8951D" w14:textId="4CE1316A" w:rsidR="00C9102E" w:rsidRDefault="00C9102E" w:rsidP="00C9102E">
      <w:pPr>
        <w:jc w:val="both"/>
      </w:pPr>
      <w:r>
        <w:t xml:space="preserve">(160) 4.4.93.00.00.00.00.00. 2.710.3210.0170 – </w:t>
      </w:r>
      <w:proofErr w:type="spellStart"/>
      <w:r>
        <w:t>Aplic</w:t>
      </w:r>
      <w:proofErr w:type="spellEnd"/>
      <w:r>
        <w:t>. Diretas Decor. de Op......</w:t>
      </w:r>
      <w:r w:rsidR="001161A5">
        <w:t>.........................</w:t>
      </w:r>
      <w:r>
        <w:t>...R$ 9.606,21</w:t>
      </w:r>
    </w:p>
    <w:p w14:paraId="220B5A84" w14:textId="6737C3D2" w:rsidR="00C9102E" w:rsidRDefault="00C9102E" w:rsidP="00C9102E">
      <w:r>
        <w:rPr>
          <w:b/>
          <w:u w:val="single"/>
        </w:rPr>
        <w:t>Total.....................................</w:t>
      </w:r>
      <w:r w:rsidR="001161A5">
        <w:rPr>
          <w:b/>
          <w:u w:val="single"/>
        </w:rPr>
        <w:t>.......................</w:t>
      </w:r>
      <w:r>
        <w:rPr>
          <w:b/>
          <w:u w:val="single"/>
        </w:rPr>
        <w:t>..............................................................................R$    165.</w:t>
      </w:r>
      <w:r w:rsidR="00BD67E7">
        <w:rPr>
          <w:b/>
          <w:u w:val="single"/>
        </w:rPr>
        <w:t>233,25</w:t>
      </w:r>
      <w:r>
        <w:t xml:space="preserve">     </w:t>
      </w:r>
    </w:p>
    <w:p w14:paraId="289C3260" w14:textId="77777777" w:rsidR="00C9102E" w:rsidRDefault="00C9102E" w:rsidP="00C9102E"/>
    <w:p w14:paraId="0B455E1A" w14:textId="77777777" w:rsidR="00C9102E" w:rsidRDefault="00C9102E" w:rsidP="00C9102E"/>
    <w:p w14:paraId="42354501" w14:textId="77777777" w:rsidR="001161A5" w:rsidRDefault="001161A5" w:rsidP="00C9102E">
      <w:pPr>
        <w:tabs>
          <w:tab w:val="left" w:pos="0"/>
        </w:tabs>
        <w:ind w:firstLine="2268"/>
        <w:jc w:val="both"/>
      </w:pPr>
    </w:p>
    <w:p w14:paraId="28B6FC5F" w14:textId="77777777" w:rsidR="001161A5" w:rsidRDefault="001161A5" w:rsidP="00C9102E">
      <w:pPr>
        <w:tabs>
          <w:tab w:val="left" w:pos="0"/>
        </w:tabs>
        <w:ind w:firstLine="2268"/>
        <w:jc w:val="both"/>
      </w:pPr>
    </w:p>
    <w:p w14:paraId="0D1B264D" w14:textId="77777777" w:rsidR="001161A5" w:rsidRDefault="001161A5" w:rsidP="00C9102E">
      <w:pPr>
        <w:tabs>
          <w:tab w:val="left" w:pos="0"/>
        </w:tabs>
        <w:ind w:firstLine="2268"/>
        <w:jc w:val="both"/>
      </w:pPr>
    </w:p>
    <w:p w14:paraId="7F37BB05" w14:textId="0C1FBE2B" w:rsidR="00C9102E" w:rsidRDefault="00C9102E" w:rsidP="00C9102E">
      <w:pPr>
        <w:tabs>
          <w:tab w:val="left" w:pos="0"/>
        </w:tabs>
        <w:ind w:firstLine="2268"/>
        <w:jc w:val="both"/>
      </w:pPr>
      <w:r>
        <w:t xml:space="preserve">Art. 3º Para atendimento parcial da abertura dos Créditos constantes neste ato, fica utilizada a importância de até </w:t>
      </w:r>
      <w:r>
        <w:rPr>
          <w:b/>
        </w:rPr>
        <w:t>R$ 163.</w:t>
      </w:r>
      <w:r w:rsidR="00BD67E7">
        <w:rPr>
          <w:b/>
        </w:rPr>
        <w:t>748,07</w:t>
      </w:r>
      <w:r>
        <w:rPr>
          <w:b/>
        </w:rPr>
        <w:t xml:space="preserve"> (cento e sessenta e três mil, </w:t>
      </w:r>
      <w:r w:rsidR="00BD67E7">
        <w:rPr>
          <w:b/>
        </w:rPr>
        <w:t xml:space="preserve">setecentos e quarenta e oito reais e sete </w:t>
      </w:r>
      <w:r>
        <w:rPr>
          <w:b/>
        </w:rPr>
        <w:t xml:space="preserve">centavos), </w:t>
      </w:r>
      <w:r>
        <w:t xml:space="preserve">concernentes ao </w:t>
      </w:r>
      <w:r>
        <w:rPr>
          <w:b/>
        </w:rPr>
        <w:t>Superávit Financeiro</w:t>
      </w:r>
      <w:r>
        <w:t xml:space="preserve"> apurado em Balanço Patrimonial do Exercício Financeiro de 2023, de acordo com o disposto no art. 43, §1°, I, da Lei Federal n° 4.320/64 e demais dispositivos constitucionais e legais pertinentes, conforme segue:</w:t>
      </w:r>
    </w:p>
    <w:p w14:paraId="180EBC22" w14:textId="77777777" w:rsidR="00C9102E" w:rsidRDefault="00C9102E" w:rsidP="00C9102E">
      <w:pPr>
        <w:tabs>
          <w:tab w:val="left" w:pos="0"/>
        </w:tabs>
        <w:ind w:firstLine="2268"/>
        <w:jc w:val="both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1701"/>
        <w:gridCol w:w="1985"/>
      </w:tblGrid>
      <w:tr w:rsidR="00C9102E" w14:paraId="16680EC3" w14:textId="77777777" w:rsidTr="00C9102E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42E03" w14:textId="77777777" w:rsidR="00C9102E" w:rsidRDefault="00C910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Recurso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5CB69" w14:textId="77777777" w:rsidR="00C9102E" w:rsidRDefault="00C910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Fonte de Recursos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935F6" w14:textId="77777777" w:rsidR="00C9102E" w:rsidRDefault="00C910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Valor</w:t>
            </w:r>
          </w:p>
        </w:tc>
      </w:tr>
      <w:tr w:rsidR="00C9102E" w14:paraId="24507F09" w14:textId="77777777" w:rsidTr="00C9102E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B1400" w14:textId="77777777" w:rsidR="00C9102E" w:rsidRDefault="00C910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Cessão Onerosa - SUPERAVIT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B1094" w14:textId="77777777" w:rsidR="00C9102E" w:rsidRDefault="00C910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2.704.7000.0002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7C9AA" w14:textId="592253EA" w:rsidR="00C9102E" w:rsidRDefault="00C9102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R$ </w:t>
            </w:r>
            <w:r w:rsidR="00BD67E7">
              <w:rPr>
                <w:sz w:val="22"/>
                <w:szCs w:val="22"/>
              </w:rPr>
              <w:t>71.348,55</w:t>
            </w:r>
          </w:p>
        </w:tc>
      </w:tr>
      <w:tr w:rsidR="00C9102E" w14:paraId="1981C6E8" w14:textId="77777777" w:rsidTr="00C9102E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654E9" w14:textId="77777777" w:rsidR="00C9102E" w:rsidRDefault="00C910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Transferência Especial da União- Emenda Individual - Pavimentação Asfáltica e Calçamento - Superávit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443EA" w14:textId="77777777" w:rsidR="00C9102E" w:rsidRDefault="00C910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2.706.3110.2164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E369C" w14:textId="77777777" w:rsidR="00C9102E" w:rsidRDefault="00C9102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R$ 9.120,85</w:t>
            </w:r>
          </w:p>
        </w:tc>
      </w:tr>
      <w:tr w:rsidR="00C9102E" w14:paraId="35AD12EF" w14:textId="77777777" w:rsidTr="00C9102E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869A8" w14:textId="77777777" w:rsidR="00C9102E" w:rsidRDefault="00C910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Transferência Especial da União - Pavimentação - Superávit Financeiro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A0E6D" w14:textId="77777777" w:rsidR="00C9102E" w:rsidRDefault="00C910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2.706.3110.2214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82E82" w14:textId="77777777" w:rsidR="00C9102E" w:rsidRDefault="00C9102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R$ 64.069,48</w:t>
            </w:r>
          </w:p>
        </w:tc>
      </w:tr>
      <w:tr w:rsidR="00C9102E" w14:paraId="4CA68452" w14:textId="77777777" w:rsidTr="00C9102E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C2F45" w14:textId="77777777" w:rsidR="00C9102E" w:rsidRDefault="00C9102E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Transf</w:t>
            </w:r>
            <w:proofErr w:type="spellEnd"/>
            <w:r>
              <w:rPr>
                <w:sz w:val="22"/>
                <w:szCs w:val="22"/>
              </w:rPr>
              <w:t>. Especial: F.E. Apoio aos Municípios - Emenda Impositiva – Superávit Financeiro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E38BF" w14:textId="77777777" w:rsidR="00C9102E" w:rsidRDefault="00C910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2.710.3210.0170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A039" w14:textId="77777777" w:rsidR="00C9102E" w:rsidRDefault="00C9102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R$ 9.606,21</w:t>
            </w:r>
          </w:p>
        </w:tc>
      </w:tr>
      <w:tr w:rsidR="00C9102E" w14:paraId="173852E4" w14:textId="77777777" w:rsidTr="00C9102E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F20EC" w14:textId="77777777" w:rsidR="00C9102E" w:rsidRDefault="00C9102E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Transf</w:t>
            </w:r>
            <w:proofErr w:type="spellEnd"/>
            <w:r>
              <w:rPr>
                <w:sz w:val="22"/>
                <w:szCs w:val="22"/>
              </w:rPr>
              <w:t>. Especial: F.E. Apoio aos Municípios - Emenda Impositiva- Superávit Financeiro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EBD20" w14:textId="77777777" w:rsidR="00C9102E" w:rsidRDefault="00C910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2.710.3210.0169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A41BA" w14:textId="77777777" w:rsidR="00C9102E" w:rsidRDefault="00C9102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R$ 9.602,98</w:t>
            </w:r>
          </w:p>
        </w:tc>
      </w:tr>
      <w:tr w:rsidR="00C9102E" w14:paraId="57513A1F" w14:textId="77777777" w:rsidTr="00C9102E">
        <w:trPr>
          <w:jc w:val="center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0B1E5" w14:textId="77777777" w:rsidR="00C9102E" w:rsidRDefault="00C910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57974" w14:textId="7F8D39E4" w:rsidR="00C9102E" w:rsidRDefault="00C9102E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/>
            </w:r>
            <w:r>
              <w:rPr>
                <w:b/>
                <w:sz w:val="22"/>
                <w:szCs w:val="22"/>
              </w:rPr>
              <w:instrText xml:space="preserve"> =SUM(ABOVE) </w:instrText>
            </w:r>
            <w:r>
              <w:rPr>
                <w:b/>
                <w:sz w:val="22"/>
                <w:szCs w:val="22"/>
              </w:rPr>
              <w:fldChar w:fldCharType="end"/>
            </w:r>
            <w:r>
              <w:rPr>
                <w:b/>
                <w:sz w:val="22"/>
                <w:szCs w:val="22"/>
              </w:rPr>
              <w:fldChar w:fldCharType="begin"/>
            </w:r>
            <w:r>
              <w:rPr>
                <w:b/>
                <w:sz w:val="22"/>
                <w:szCs w:val="22"/>
              </w:rPr>
              <w:instrText xml:space="preserve"> =SUM(ABOVE) </w:instrText>
            </w:r>
            <w:r>
              <w:rPr>
                <w:b/>
                <w:sz w:val="22"/>
                <w:szCs w:val="22"/>
              </w:rPr>
              <w:fldChar w:fldCharType="end"/>
            </w:r>
            <w:r w:rsidR="00BD67E7">
              <w:rPr>
                <w:b/>
                <w:sz w:val="22"/>
                <w:szCs w:val="22"/>
              </w:rPr>
              <w:fldChar w:fldCharType="begin"/>
            </w:r>
            <w:r w:rsidR="00BD67E7">
              <w:rPr>
                <w:b/>
                <w:sz w:val="22"/>
                <w:szCs w:val="22"/>
              </w:rPr>
              <w:instrText xml:space="preserve"> =SUM(ABOVE) </w:instrText>
            </w:r>
            <w:r w:rsidR="00BD67E7">
              <w:rPr>
                <w:b/>
                <w:sz w:val="22"/>
                <w:szCs w:val="22"/>
              </w:rPr>
              <w:fldChar w:fldCharType="separate"/>
            </w:r>
            <w:r w:rsidR="00BD67E7">
              <w:rPr>
                <w:b/>
                <w:noProof/>
                <w:sz w:val="22"/>
                <w:szCs w:val="22"/>
              </w:rPr>
              <w:t>R$ 163.748,07</w:t>
            </w:r>
            <w:r w:rsidR="00BD67E7">
              <w:rPr>
                <w:b/>
                <w:sz w:val="22"/>
                <w:szCs w:val="22"/>
              </w:rPr>
              <w:fldChar w:fldCharType="end"/>
            </w:r>
          </w:p>
        </w:tc>
      </w:tr>
    </w:tbl>
    <w:p w14:paraId="622F8F27" w14:textId="77777777" w:rsidR="00C9102E" w:rsidRDefault="00C9102E" w:rsidP="00C9102E">
      <w:pPr>
        <w:jc w:val="both"/>
      </w:pPr>
      <w:r>
        <w:rPr>
          <w:b/>
        </w:rPr>
        <w:tab/>
      </w:r>
      <w:r>
        <w:rPr>
          <w:b/>
        </w:rPr>
        <w:tab/>
      </w:r>
      <w:r>
        <w:t xml:space="preserve">       </w:t>
      </w:r>
      <w:r>
        <w:tab/>
      </w:r>
    </w:p>
    <w:p w14:paraId="5593A77B" w14:textId="77777777" w:rsidR="00C9102E" w:rsidRDefault="00C9102E" w:rsidP="00C9102E">
      <w:pPr>
        <w:jc w:val="both"/>
      </w:pPr>
    </w:p>
    <w:p w14:paraId="1C8CEB22" w14:textId="77777777" w:rsidR="00C9102E" w:rsidRDefault="00C9102E" w:rsidP="00C9102E">
      <w:pPr>
        <w:tabs>
          <w:tab w:val="left" w:pos="0"/>
        </w:tabs>
        <w:ind w:firstLine="2268"/>
        <w:jc w:val="both"/>
      </w:pPr>
      <w:r>
        <w:t xml:space="preserve">Art. 4º Para o atendimento do restante dos Créditos, fica o Chefe do Poder Executivo Municipal autorizado, a proceder por ato próprio, a abertura de Créditos Adicionais Suplementares, permitindo a utilizar o produto do </w:t>
      </w:r>
      <w:r>
        <w:rPr>
          <w:b/>
        </w:rPr>
        <w:t>Excesso de Arrecadação</w:t>
      </w:r>
      <w:r>
        <w:t xml:space="preserve"> no valor de até</w:t>
      </w:r>
      <w:r>
        <w:rPr>
          <w:b/>
        </w:rPr>
        <w:t xml:space="preserve"> R$ 1.485,18 (um mil, quatrocentos e oitenta e cinco reais e dezoito centavos), </w:t>
      </w:r>
      <w:r>
        <w:t>de acordo com o disposto no inciso II do § 4º do art.43 da Lei Federal 4.320/64 e demais dispositivos Constitucionais e Legais vigentes, conforme segue:</w:t>
      </w:r>
    </w:p>
    <w:p w14:paraId="65253BD6" w14:textId="77777777" w:rsidR="00C9102E" w:rsidRDefault="00C9102E" w:rsidP="00C9102E">
      <w:pPr>
        <w:tabs>
          <w:tab w:val="left" w:pos="0"/>
        </w:tabs>
        <w:ind w:firstLine="2268"/>
        <w:jc w:val="both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1701"/>
        <w:gridCol w:w="1985"/>
      </w:tblGrid>
      <w:tr w:rsidR="00C9102E" w14:paraId="2D068A8A" w14:textId="77777777" w:rsidTr="00C9102E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55B54" w14:textId="77777777" w:rsidR="00C9102E" w:rsidRDefault="00C910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Recurso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D9683" w14:textId="77777777" w:rsidR="00C9102E" w:rsidRDefault="00C910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Fonte de Recursos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3CFC6" w14:textId="77777777" w:rsidR="00C9102E" w:rsidRDefault="00C910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Valor</w:t>
            </w:r>
          </w:p>
        </w:tc>
      </w:tr>
      <w:tr w:rsidR="00C9102E" w14:paraId="4F15342A" w14:textId="77777777" w:rsidTr="00C9102E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D9F08" w14:textId="77777777" w:rsidR="00C9102E" w:rsidRDefault="00C910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Transferência Especial da União- Emenda Individual - Pavimentação Asfáltica e Calçamento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AF104" w14:textId="77777777" w:rsidR="00C9102E" w:rsidRDefault="00C9102E">
            <w:pPr>
              <w:jc w:val="both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1.706.3110.0164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CEAB7" w14:textId="77777777" w:rsidR="00C9102E" w:rsidRDefault="00C9102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R$ 184,78</w:t>
            </w:r>
          </w:p>
        </w:tc>
      </w:tr>
      <w:tr w:rsidR="00C9102E" w14:paraId="2D0B0963" w14:textId="77777777" w:rsidTr="00C9102E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F063F" w14:textId="77777777" w:rsidR="00C9102E" w:rsidRDefault="00C910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Transferência Especial da União - Pavimentação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F9AAB" w14:textId="77777777" w:rsidR="00C9102E" w:rsidRDefault="00C910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1.706.3110.0214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D6EA7" w14:textId="77777777" w:rsidR="00C9102E" w:rsidRDefault="00C9102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R$ 1.300,40</w:t>
            </w:r>
          </w:p>
        </w:tc>
      </w:tr>
      <w:tr w:rsidR="00C9102E" w14:paraId="3014899A" w14:textId="77777777" w:rsidTr="00C9102E">
        <w:trPr>
          <w:jc w:val="center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3D33D" w14:textId="77777777" w:rsidR="00C9102E" w:rsidRDefault="00C910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B8E72" w14:textId="77777777" w:rsidR="00C9102E" w:rsidRDefault="00C9102E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/>
            </w:r>
            <w:r>
              <w:rPr>
                <w:b/>
                <w:sz w:val="22"/>
                <w:szCs w:val="22"/>
              </w:rPr>
              <w:instrText xml:space="preserve"> =SUM(ABOVE) </w:instrText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noProof/>
                <w:sz w:val="22"/>
                <w:szCs w:val="22"/>
              </w:rPr>
              <w:t>R$ 1.485,18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</w:tbl>
    <w:p w14:paraId="1EEF98C9" w14:textId="77777777" w:rsidR="00C9102E" w:rsidRDefault="00C9102E" w:rsidP="00C9102E">
      <w:pPr>
        <w:jc w:val="both"/>
      </w:pPr>
    </w:p>
    <w:p w14:paraId="68C52791" w14:textId="77777777" w:rsidR="00C9102E" w:rsidRDefault="00C9102E" w:rsidP="00C9102E">
      <w:pPr>
        <w:jc w:val="center"/>
      </w:pPr>
      <w:r>
        <w:t>CAPÍTULO III</w:t>
      </w:r>
    </w:p>
    <w:p w14:paraId="6E8BC9A1" w14:textId="77777777" w:rsidR="00C9102E" w:rsidRDefault="00C9102E" w:rsidP="00C9102E">
      <w:pPr>
        <w:jc w:val="center"/>
      </w:pPr>
      <w:r>
        <w:t>DA ALTERAÇÃO DO PLANO PLURIANUAL</w:t>
      </w:r>
    </w:p>
    <w:p w14:paraId="03C30B2C" w14:textId="77777777" w:rsidR="00C9102E" w:rsidRDefault="00C9102E" w:rsidP="00C9102E">
      <w:pPr>
        <w:tabs>
          <w:tab w:val="left" w:pos="2552"/>
        </w:tabs>
        <w:jc w:val="both"/>
      </w:pPr>
      <w:r>
        <w:t xml:space="preserve">                                    </w:t>
      </w:r>
    </w:p>
    <w:p w14:paraId="6C9036D4" w14:textId="77777777" w:rsidR="00C9102E" w:rsidRDefault="00C9102E" w:rsidP="00C9102E">
      <w:pPr>
        <w:jc w:val="both"/>
      </w:pPr>
      <w:r>
        <w:tab/>
      </w:r>
      <w:r>
        <w:tab/>
        <w:t xml:space="preserve">      Art. 5º Fica alterado o Plano Plurianual Lei nº. 2.777, de 10 de novembro de 2023, em conformidade com o disposto nos artigos anteriores desta Lei, relativamente aos créditos introduzidos neste texto legal.</w:t>
      </w:r>
    </w:p>
    <w:p w14:paraId="7394446B" w14:textId="77777777" w:rsidR="00C9102E" w:rsidRDefault="00C9102E" w:rsidP="00C9102E">
      <w:pPr>
        <w:ind w:left="2410"/>
        <w:jc w:val="both"/>
      </w:pPr>
    </w:p>
    <w:p w14:paraId="1A11C22C" w14:textId="77777777" w:rsidR="00C9102E" w:rsidRDefault="00C9102E" w:rsidP="00C9102E">
      <w:pPr>
        <w:jc w:val="center"/>
      </w:pPr>
    </w:p>
    <w:p w14:paraId="3652CADB" w14:textId="77777777" w:rsidR="00C9102E" w:rsidRDefault="00C9102E" w:rsidP="00C9102E">
      <w:pPr>
        <w:jc w:val="center"/>
      </w:pPr>
      <w:r>
        <w:t>CAPÍTULO IV</w:t>
      </w:r>
      <w:r>
        <w:tab/>
      </w:r>
    </w:p>
    <w:p w14:paraId="213D083B" w14:textId="77777777" w:rsidR="00C9102E" w:rsidRDefault="00C9102E" w:rsidP="00C9102E">
      <w:pPr>
        <w:jc w:val="center"/>
        <w:rPr>
          <w:bCs/>
        </w:rPr>
      </w:pPr>
      <w:r>
        <w:t xml:space="preserve"> </w:t>
      </w:r>
      <w:r>
        <w:rPr>
          <w:bCs/>
        </w:rPr>
        <w:t>DA ALTERAÇÃO DA LEI DE DIRETRIZES ORÇAMENTÁRIAS</w:t>
      </w:r>
    </w:p>
    <w:p w14:paraId="3D717CA7" w14:textId="77777777" w:rsidR="00C9102E" w:rsidRDefault="00C9102E" w:rsidP="00C9102E">
      <w:pPr>
        <w:ind w:firstLine="720"/>
        <w:jc w:val="center"/>
        <w:rPr>
          <w:bCs/>
          <w:u w:val="single"/>
        </w:rPr>
      </w:pPr>
    </w:p>
    <w:p w14:paraId="3CE5BA9A" w14:textId="77777777" w:rsidR="001161A5" w:rsidRDefault="00C9102E" w:rsidP="00C9102E">
      <w:pPr>
        <w:tabs>
          <w:tab w:val="left" w:pos="2268"/>
          <w:tab w:val="left" w:pos="2552"/>
          <w:tab w:val="left" w:pos="2977"/>
        </w:tabs>
        <w:jc w:val="both"/>
      </w:pPr>
      <w:r>
        <w:t xml:space="preserve">                              </w:t>
      </w:r>
    </w:p>
    <w:p w14:paraId="7E0888D3" w14:textId="77777777" w:rsidR="001161A5" w:rsidRDefault="001161A5" w:rsidP="00C9102E">
      <w:pPr>
        <w:tabs>
          <w:tab w:val="left" w:pos="2268"/>
          <w:tab w:val="left" w:pos="2552"/>
          <w:tab w:val="left" w:pos="2977"/>
        </w:tabs>
        <w:jc w:val="both"/>
      </w:pPr>
    </w:p>
    <w:p w14:paraId="52BE13A2" w14:textId="77777777" w:rsidR="001161A5" w:rsidRDefault="001161A5" w:rsidP="00C9102E">
      <w:pPr>
        <w:tabs>
          <w:tab w:val="left" w:pos="2268"/>
          <w:tab w:val="left" w:pos="2552"/>
          <w:tab w:val="left" w:pos="2977"/>
        </w:tabs>
        <w:jc w:val="both"/>
      </w:pPr>
    </w:p>
    <w:p w14:paraId="73403C1E" w14:textId="77777777" w:rsidR="001161A5" w:rsidRDefault="001161A5" w:rsidP="00C9102E">
      <w:pPr>
        <w:tabs>
          <w:tab w:val="left" w:pos="2268"/>
          <w:tab w:val="left" w:pos="2552"/>
          <w:tab w:val="left" w:pos="2977"/>
        </w:tabs>
        <w:jc w:val="both"/>
      </w:pPr>
    </w:p>
    <w:p w14:paraId="45C7D581" w14:textId="03F283E3" w:rsidR="00C9102E" w:rsidRDefault="00C9102E" w:rsidP="001161A5">
      <w:pPr>
        <w:tabs>
          <w:tab w:val="left" w:pos="2268"/>
          <w:tab w:val="left" w:pos="2552"/>
          <w:tab w:val="left" w:pos="2977"/>
        </w:tabs>
        <w:ind w:firstLine="1843"/>
        <w:jc w:val="both"/>
      </w:pPr>
      <w:r>
        <w:t xml:space="preserve">Art. </w:t>
      </w:r>
      <w:r w:rsidR="001161A5">
        <w:t>6</w:t>
      </w:r>
      <w:r>
        <w:t>º Fica alterada a LDO - Lei de Diretrizes Orçamentárias n° 2.778, de 10 de novembro de 2023, em conformidade com o disposto nos artigos anteriores desta Lei.</w:t>
      </w:r>
    </w:p>
    <w:p w14:paraId="1E56909B" w14:textId="77777777" w:rsidR="00C9102E" w:rsidRDefault="00C9102E" w:rsidP="00C9102E">
      <w:pPr>
        <w:tabs>
          <w:tab w:val="left" w:pos="2268"/>
          <w:tab w:val="left" w:pos="2552"/>
          <w:tab w:val="left" w:pos="2977"/>
        </w:tabs>
        <w:jc w:val="both"/>
      </w:pPr>
      <w:r>
        <w:t xml:space="preserve"> </w:t>
      </w:r>
    </w:p>
    <w:p w14:paraId="79F63C82" w14:textId="4AE66B8F" w:rsidR="00C9102E" w:rsidRDefault="00C9102E" w:rsidP="00C9102E">
      <w:pPr>
        <w:tabs>
          <w:tab w:val="left" w:pos="2268"/>
          <w:tab w:val="left" w:pos="2552"/>
          <w:tab w:val="left" w:pos="2977"/>
        </w:tabs>
        <w:jc w:val="both"/>
      </w:pPr>
      <w:r>
        <w:t xml:space="preserve">                              Art. </w:t>
      </w:r>
      <w:r w:rsidR="001161A5">
        <w:t>7</w:t>
      </w:r>
      <w:r>
        <w:t>º Esta Lei entra em vigor na data de sua publicação.</w:t>
      </w:r>
    </w:p>
    <w:p w14:paraId="767C3BE3" w14:textId="77777777" w:rsidR="00C9102E" w:rsidRDefault="00C9102E" w:rsidP="00C9102E">
      <w:pPr>
        <w:jc w:val="both"/>
      </w:pPr>
    </w:p>
    <w:p w14:paraId="17126CA0" w14:textId="77777777" w:rsidR="00C9102E" w:rsidRDefault="00C9102E" w:rsidP="00C9102E">
      <w:pPr>
        <w:spacing w:line="276" w:lineRule="auto"/>
        <w:jc w:val="both"/>
      </w:pPr>
    </w:p>
    <w:p w14:paraId="510D94A1" w14:textId="77777777" w:rsidR="001B2819" w:rsidRDefault="001B2819" w:rsidP="00C9102E">
      <w:pPr>
        <w:spacing w:line="276" w:lineRule="auto"/>
        <w:jc w:val="both"/>
      </w:pPr>
    </w:p>
    <w:p w14:paraId="0AD66B16" w14:textId="77777777" w:rsidR="001B2819" w:rsidRDefault="001B2819" w:rsidP="00C9102E">
      <w:pPr>
        <w:spacing w:line="276" w:lineRule="auto"/>
        <w:jc w:val="both"/>
      </w:pPr>
    </w:p>
    <w:p w14:paraId="767D181B" w14:textId="77777777" w:rsidR="001B2819" w:rsidRDefault="001B2819" w:rsidP="00C9102E">
      <w:pPr>
        <w:spacing w:line="276" w:lineRule="auto"/>
        <w:jc w:val="both"/>
      </w:pPr>
    </w:p>
    <w:p w14:paraId="38DE0506" w14:textId="5B3F67E7" w:rsidR="00C9102E" w:rsidRDefault="00C9102E" w:rsidP="00BD67E7">
      <w:pPr>
        <w:spacing w:line="276" w:lineRule="auto"/>
        <w:jc w:val="center"/>
      </w:pPr>
      <w:r>
        <w:t xml:space="preserve">GABINETE DO PREFEITO DO MUNICÍPIO DE ANCHIETA/SC, em </w:t>
      </w:r>
      <w:r w:rsidR="001B2819">
        <w:t>24</w:t>
      </w:r>
      <w:r>
        <w:t xml:space="preserve"> de abril de 2024.</w:t>
      </w:r>
    </w:p>
    <w:p w14:paraId="38739B49" w14:textId="77777777" w:rsidR="00C9102E" w:rsidRDefault="00C9102E" w:rsidP="00C9102E">
      <w:pPr>
        <w:spacing w:line="276" w:lineRule="auto"/>
        <w:jc w:val="both"/>
      </w:pPr>
    </w:p>
    <w:p w14:paraId="46190CC5" w14:textId="77777777" w:rsidR="00C9102E" w:rsidRDefault="00C9102E" w:rsidP="00C9102E">
      <w:pPr>
        <w:spacing w:line="276" w:lineRule="auto"/>
        <w:jc w:val="both"/>
      </w:pPr>
    </w:p>
    <w:p w14:paraId="4A0BC5D2" w14:textId="77777777" w:rsidR="00C9102E" w:rsidRDefault="00C9102E" w:rsidP="00C9102E">
      <w:pPr>
        <w:spacing w:line="276" w:lineRule="auto"/>
        <w:jc w:val="both"/>
      </w:pPr>
    </w:p>
    <w:p w14:paraId="40B0E47A" w14:textId="77777777" w:rsidR="00C9102E" w:rsidRDefault="00C9102E" w:rsidP="00C9102E">
      <w:pPr>
        <w:spacing w:line="276" w:lineRule="auto"/>
        <w:jc w:val="both"/>
      </w:pPr>
    </w:p>
    <w:p w14:paraId="3FAF1E9A" w14:textId="77777777" w:rsidR="001B2819" w:rsidRDefault="001B2819" w:rsidP="00C9102E">
      <w:pPr>
        <w:spacing w:line="276" w:lineRule="auto"/>
        <w:jc w:val="both"/>
      </w:pPr>
    </w:p>
    <w:p w14:paraId="75615657" w14:textId="77777777" w:rsidR="001B2819" w:rsidRDefault="001B2819" w:rsidP="00C9102E">
      <w:pPr>
        <w:spacing w:line="276" w:lineRule="auto"/>
        <w:jc w:val="both"/>
      </w:pPr>
    </w:p>
    <w:p w14:paraId="7DB42678" w14:textId="77777777" w:rsidR="001B2819" w:rsidRDefault="001B2819" w:rsidP="00C9102E">
      <w:pPr>
        <w:spacing w:line="276" w:lineRule="auto"/>
        <w:jc w:val="both"/>
      </w:pPr>
    </w:p>
    <w:p w14:paraId="5D39F855" w14:textId="77777777" w:rsidR="00C9102E" w:rsidRDefault="00C9102E" w:rsidP="00C9102E">
      <w:pPr>
        <w:spacing w:line="276" w:lineRule="auto"/>
        <w:jc w:val="both"/>
      </w:pPr>
    </w:p>
    <w:p w14:paraId="13F8B0D2" w14:textId="77777777" w:rsidR="00C9102E" w:rsidRDefault="00C9102E" w:rsidP="00C9102E">
      <w:pPr>
        <w:jc w:val="center"/>
        <w:rPr>
          <w:b/>
        </w:rPr>
      </w:pPr>
      <w:r>
        <w:rPr>
          <w:b/>
        </w:rPr>
        <w:t>IVAN JOSÉ CANCI</w:t>
      </w:r>
    </w:p>
    <w:p w14:paraId="46A416E5" w14:textId="77777777" w:rsidR="00C9102E" w:rsidRDefault="00C9102E" w:rsidP="00C9102E">
      <w:pPr>
        <w:jc w:val="center"/>
      </w:pPr>
      <w:r>
        <w:t xml:space="preserve">Prefeito Municipal </w:t>
      </w:r>
    </w:p>
    <w:p w14:paraId="200F2849" w14:textId="77777777" w:rsidR="00C9102E" w:rsidRDefault="00C9102E" w:rsidP="00C9102E">
      <w:pPr>
        <w:jc w:val="center"/>
      </w:pPr>
    </w:p>
    <w:p w14:paraId="00892AE0" w14:textId="77777777" w:rsidR="00C9102E" w:rsidRDefault="00C9102E" w:rsidP="00C9102E">
      <w:pPr>
        <w:jc w:val="center"/>
      </w:pPr>
    </w:p>
    <w:p w14:paraId="293E8940" w14:textId="77777777" w:rsidR="00C9102E" w:rsidRDefault="00C9102E" w:rsidP="00C9102E">
      <w:pPr>
        <w:jc w:val="center"/>
      </w:pPr>
    </w:p>
    <w:p w14:paraId="5F2426BA" w14:textId="77777777" w:rsidR="00C9102E" w:rsidRDefault="00C9102E" w:rsidP="00C9102E">
      <w:pPr>
        <w:jc w:val="center"/>
      </w:pPr>
    </w:p>
    <w:p w14:paraId="08EEA80B" w14:textId="77777777" w:rsidR="00C9102E" w:rsidRDefault="00C9102E" w:rsidP="00C9102E">
      <w:pPr>
        <w:jc w:val="center"/>
      </w:pPr>
    </w:p>
    <w:p w14:paraId="46B17088" w14:textId="77777777" w:rsidR="00C9102E" w:rsidRDefault="00C9102E" w:rsidP="00C9102E">
      <w:pPr>
        <w:jc w:val="center"/>
      </w:pPr>
    </w:p>
    <w:p w14:paraId="2036F6A3" w14:textId="77777777" w:rsidR="00C9102E" w:rsidRDefault="00C9102E" w:rsidP="00C9102E">
      <w:pPr>
        <w:jc w:val="center"/>
      </w:pPr>
    </w:p>
    <w:p w14:paraId="77A08DE6" w14:textId="77777777" w:rsidR="00C9102E" w:rsidRDefault="00C9102E" w:rsidP="00C9102E">
      <w:pPr>
        <w:jc w:val="center"/>
      </w:pPr>
    </w:p>
    <w:p w14:paraId="6570A3B8" w14:textId="77777777" w:rsidR="00C9102E" w:rsidRDefault="00C9102E" w:rsidP="00C9102E">
      <w:pPr>
        <w:jc w:val="center"/>
      </w:pPr>
    </w:p>
    <w:p w14:paraId="2D45AABA" w14:textId="77777777" w:rsidR="00C9102E" w:rsidRDefault="00C9102E" w:rsidP="00C9102E">
      <w:pPr>
        <w:jc w:val="center"/>
      </w:pPr>
    </w:p>
    <w:p w14:paraId="64B37616" w14:textId="77777777" w:rsidR="00C9102E" w:rsidRDefault="00C9102E" w:rsidP="00C9102E">
      <w:pPr>
        <w:jc w:val="center"/>
      </w:pPr>
    </w:p>
    <w:p w14:paraId="53C625FF" w14:textId="77777777" w:rsidR="00C9102E" w:rsidRDefault="00C9102E" w:rsidP="00C9102E">
      <w:pPr>
        <w:jc w:val="center"/>
      </w:pPr>
    </w:p>
    <w:p w14:paraId="73AC9913" w14:textId="77777777" w:rsidR="00C9102E" w:rsidRDefault="00C9102E" w:rsidP="00C9102E">
      <w:pPr>
        <w:jc w:val="center"/>
      </w:pPr>
    </w:p>
    <w:p w14:paraId="3F796E41" w14:textId="77777777" w:rsidR="00C9102E" w:rsidRDefault="00C9102E" w:rsidP="00C9102E">
      <w:pPr>
        <w:jc w:val="center"/>
      </w:pPr>
    </w:p>
    <w:p w14:paraId="3087934C" w14:textId="77777777" w:rsidR="00C9102E" w:rsidRDefault="00C9102E" w:rsidP="00C9102E">
      <w:pPr>
        <w:jc w:val="center"/>
      </w:pPr>
    </w:p>
    <w:p w14:paraId="5C2AA2B9" w14:textId="77777777" w:rsidR="00C9102E" w:rsidRDefault="00C9102E" w:rsidP="00C9102E">
      <w:pPr>
        <w:jc w:val="center"/>
      </w:pPr>
    </w:p>
    <w:p w14:paraId="6AB1846C" w14:textId="77777777" w:rsidR="00C9102E" w:rsidRDefault="00C9102E" w:rsidP="00C9102E">
      <w:pPr>
        <w:jc w:val="center"/>
      </w:pPr>
    </w:p>
    <w:p w14:paraId="37320EAF" w14:textId="77777777" w:rsidR="00C9102E" w:rsidRDefault="00C9102E" w:rsidP="00C9102E">
      <w:pPr>
        <w:jc w:val="center"/>
      </w:pPr>
    </w:p>
    <w:p w14:paraId="166A152F" w14:textId="77777777" w:rsidR="00C9102E" w:rsidRDefault="00C9102E" w:rsidP="00C9102E">
      <w:pPr>
        <w:jc w:val="center"/>
      </w:pPr>
    </w:p>
    <w:p w14:paraId="7EBB7C18" w14:textId="77777777" w:rsidR="00C9102E" w:rsidRDefault="00C9102E" w:rsidP="00C9102E">
      <w:pPr>
        <w:jc w:val="center"/>
      </w:pPr>
    </w:p>
    <w:p w14:paraId="7994A49E" w14:textId="77777777" w:rsidR="00C9102E" w:rsidRDefault="00C9102E" w:rsidP="00C9102E">
      <w:pPr>
        <w:jc w:val="center"/>
      </w:pPr>
    </w:p>
    <w:p w14:paraId="567C43FF" w14:textId="77777777" w:rsidR="00C9102E" w:rsidRDefault="00C9102E" w:rsidP="00C9102E">
      <w:pPr>
        <w:jc w:val="center"/>
      </w:pPr>
    </w:p>
    <w:p w14:paraId="78497E8D" w14:textId="77777777" w:rsidR="00C9102E" w:rsidRDefault="00C9102E" w:rsidP="00C9102E">
      <w:pPr>
        <w:jc w:val="center"/>
      </w:pPr>
    </w:p>
    <w:p w14:paraId="3688DD29" w14:textId="77777777" w:rsidR="00C9102E" w:rsidRDefault="00C9102E" w:rsidP="00C9102E">
      <w:pPr>
        <w:jc w:val="center"/>
      </w:pPr>
    </w:p>
    <w:p w14:paraId="3B994423" w14:textId="77777777" w:rsidR="00C9102E" w:rsidRDefault="00C9102E" w:rsidP="00C9102E">
      <w:pPr>
        <w:jc w:val="center"/>
      </w:pPr>
    </w:p>
    <w:p w14:paraId="01D7CF2E" w14:textId="77777777" w:rsidR="00C9102E" w:rsidRDefault="00C9102E" w:rsidP="00C9102E">
      <w:pPr>
        <w:jc w:val="center"/>
      </w:pPr>
    </w:p>
    <w:p w14:paraId="4F84B45F" w14:textId="77777777" w:rsidR="001161A5" w:rsidRDefault="001161A5" w:rsidP="00C9102E">
      <w:pPr>
        <w:tabs>
          <w:tab w:val="left" w:pos="1300"/>
        </w:tabs>
      </w:pPr>
    </w:p>
    <w:p w14:paraId="4B7285B0" w14:textId="77777777" w:rsidR="00C9102E" w:rsidRDefault="00C9102E" w:rsidP="00C9102E">
      <w:pPr>
        <w:pStyle w:val="Ttulo1"/>
        <w:rPr>
          <w:rFonts w:ascii="Times New Roman" w:hAnsi="Times New Roman"/>
          <w:color w:val="000000"/>
          <w:szCs w:val="24"/>
        </w:rPr>
      </w:pPr>
    </w:p>
    <w:p w14:paraId="037F7FEA" w14:textId="77777777" w:rsidR="00C9102E" w:rsidRPr="001B2819" w:rsidRDefault="00C9102E" w:rsidP="001B2819">
      <w:pPr>
        <w:pStyle w:val="Ttulo1"/>
        <w:jc w:val="center"/>
        <w:rPr>
          <w:rFonts w:ascii="Times New Roman" w:eastAsia="Arial Unicode MS" w:hAnsi="Times New Roman"/>
          <w:b/>
          <w:bCs/>
          <w:color w:val="000000"/>
          <w:szCs w:val="24"/>
        </w:rPr>
      </w:pPr>
      <w:r w:rsidRPr="001B2819">
        <w:rPr>
          <w:rFonts w:ascii="Times New Roman" w:hAnsi="Times New Roman"/>
          <w:b/>
          <w:bCs/>
          <w:color w:val="000000"/>
          <w:szCs w:val="24"/>
        </w:rPr>
        <w:t>J U S T I F I C A T I V A</w:t>
      </w:r>
    </w:p>
    <w:p w14:paraId="360473FA" w14:textId="77777777" w:rsidR="00C9102E" w:rsidRDefault="00C9102E" w:rsidP="001B2819">
      <w:pPr>
        <w:rPr>
          <w:color w:val="000000"/>
        </w:rPr>
      </w:pPr>
    </w:p>
    <w:p w14:paraId="63E1FC15" w14:textId="77777777" w:rsidR="00C9102E" w:rsidRDefault="00C9102E" w:rsidP="00C9102E">
      <w:pPr>
        <w:jc w:val="center"/>
        <w:rPr>
          <w:color w:val="000000"/>
        </w:rPr>
      </w:pPr>
    </w:p>
    <w:p w14:paraId="6F90AFA8" w14:textId="77777777" w:rsidR="00C9102E" w:rsidRDefault="00C9102E" w:rsidP="00C9102E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1CAFADCE" w14:textId="77777777" w:rsidR="00C9102E" w:rsidRDefault="00C9102E" w:rsidP="00C9102E">
      <w:pPr>
        <w:jc w:val="both"/>
        <w:rPr>
          <w:color w:val="000000"/>
        </w:rPr>
      </w:pPr>
      <w:r>
        <w:rPr>
          <w:color w:val="000000"/>
        </w:rPr>
        <w:t xml:space="preserve">SENHORES VEREADORES,          </w:t>
      </w:r>
    </w:p>
    <w:p w14:paraId="3DDBE6C0" w14:textId="62EC522B" w:rsidR="00C9102E" w:rsidRDefault="00C9102E" w:rsidP="00C9102E">
      <w:pPr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383034C8" w14:textId="77777777" w:rsidR="00C9102E" w:rsidRDefault="00C9102E" w:rsidP="00C9102E">
      <w:pPr>
        <w:jc w:val="both"/>
        <w:rPr>
          <w:color w:val="000000"/>
        </w:rPr>
      </w:pPr>
    </w:p>
    <w:p w14:paraId="2C65BF1D" w14:textId="580AE10C" w:rsidR="00C9102E" w:rsidRDefault="00C9102E" w:rsidP="00C9102E">
      <w:pPr>
        <w:jc w:val="both"/>
        <w:rPr>
          <w:b/>
        </w:rPr>
      </w:pPr>
      <w:r>
        <w:rPr>
          <w:color w:val="000000"/>
        </w:rPr>
        <w:t xml:space="preserve">      </w:t>
      </w:r>
      <w:r>
        <w:t xml:space="preserve">              O presente tem como intento fundamental, justificar a VOSSAS EXCELÊNCIAS, o Projeto de Lei nº......./2024, que autoriza a alteração do Plano Plurianual, da Lei de Diretrizes Orçamentárias e da Lei Orçamentária Anual, através da abertura de créditos adicionais suplementares na importância de até </w:t>
      </w:r>
      <w:r w:rsidR="00BD67E7">
        <w:rPr>
          <w:b/>
        </w:rPr>
        <w:t>R$ 165.233,25 (cento e sessenta e cinco mil, duzentos e trinta e três reais e vinte e cinco centavos)</w:t>
      </w:r>
      <w:r>
        <w:rPr>
          <w:b/>
        </w:rPr>
        <w:t xml:space="preserve">, </w:t>
      </w:r>
      <w:r>
        <w:t>e contém outras providências.</w:t>
      </w:r>
      <w:r>
        <w:rPr>
          <w:bCs/>
          <w:iCs/>
        </w:rPr>
        <w:tab/>
        <w:t xml:space="preserve">  </w:t>
      </w:r>
    </w:p>
    <w:p w14:paraId="566188EF" w14:textId="77777777" w:rsidR="00C9102E" w:rsidRDefault="00C9102E" w:rsidP="00C9102E">
      <w:pPr>
        <w:jc w:val="both"/>
      </w:pPr>
      <w:r>
        <w:rPr>
          <w:bCs/>
          <w:iCs/>
        </w:rPr>
        <w:t xml:space="preserve">    </w:t>
      </w:r>
    </w:p>
    <w:p w14:paraId="76CF2B03" w14:textId="77777777" w:rsidR="00C9102E" w:rsidRDefault="00C9102E" w:rsidP="00C9102E">
      <w:pPr>
        <w:ind w:firstLine="708"/>
        <w:jc w:val="both"/>
        <w:rPr>
          <w:bCs/>
        </w:rPr>
      </w:pPr>
      <w:r>
        <w:rPr>
          <w:bCs/>
          <w:iCs/>
        </w:rPr>
        <w:t xml:space="preserve">        O referido Projeto de Lei, </w:t>
      </w:r>
      <w:r>
        <w:rPr>
          <w:bCs/>
        </w:rPr>
        <w:t xml:space="preserve">possui como finalidade suplementar dotações orçamentárias, na Secretaria Municipal da Cidade, Indústria, Comércio e Serviços, para pavimentação asfáltica na Rua Professor Valdir Roberto </w:t>
      </w:r>
      <w:proofErr w:type="spellStart"/>
      <w:r>
        <w:rPr>
          <w:bCs/>
        </w:rPr>
        <w:t>Scholtze</w:t>
      </w:r>
      <w:proofErr w:type="spellEnd"/>
      <w:r>
        <w:rPr>
          <w:bCs/>
        </w:rPr>
        <w:t xml:space="preserve">, Linha São Paulo Alto, obra </w:t>
      </w:r>
      <w:proofErr w:type="spellStart"/>
      <w:r>
        <w:rPr>
          <w:bCs/>
        </w:rPr>
        <w:t>esta</w:t>
      </w:r>
      <w:proofErr w:type="spellEnd"/>
      <w:r>
        <w:rPr>
          <w:bCs/>
        </w:rPr>
        <w:t xml:space="preserve"> a ser executada pelo Consórcio Intermunicipal de Desenvolvimento Regional – CONDER.</w:t>
      </w:r>
    </w:p>
    <w:p w14:paraId="04B20B67" w14:textId="77777777" w:rsidR="00C9102E" w:rsidRDefault="00C9102E" w:rsidP="00C9102E">
      <w:pPr>
        <w:ind w:firstLine="708"/>
        <w:jc w:val="both"/>
        <w:rPr>
          <w:bCs/>
        </w:rPr>
      </w:pPr>
    </w:p>
    <w:p w14:paraId="3D6C24E4" w14:textId="4607D654" w:rsidR="00C9102E" w:rsidRDefault="00C9102E" w:rsidP="00C9102E">
      <w:pPr>
        <w:ind w:firstLine="1134"/>
        <w:jc w:val="both"/>
        <w:rPr>
          <w:bCs/>
        </w:rPr>
      </w:pPr>
      <w:r>
        <w:rPr>
          <w:bCs/>
        </w:rPr>
        <w:t xml:space="preserve">Vale ressaltar que, para cobertura dos referidos créditos serão utilizados recursos da </w:t>
      </w:r>
      <w:r>
        <w:rPr>
          <w:b/>
        </w:rPr>
        <w:t xml:space="preserve">Cessão Onerosa, </w:t>
      </w:r>
      <w:r>
        <w:rPr>
          <w:bCs/>
        </w:rPr>
        <w:t xml:space="preserve">no valor de até </w:t>
      </w:r>
      <w:r>
        <w:rPr>
          <w:sz w:val="22"/>
          <w:szCs w:val="22"/>
        </w:rPr>
        <w:t xml:space="preserve">R$ </w:t>
      </w:r>
      <w:r w:rsidR="00BD67E7">
        <w:rPr>
          <w:sz w:val="22"/>
          <w:szCs w:val="22"/>
        </w:rPr>
        <w:t xml:space="preserve">71.348,55 </w:t>
      </w:r>
      <w:r>
        <w:rPr>
          <w:sz w:val="22"/>
          <w:szCs w:val="22"/>
        </w:rPr>
        <w:t xml:space="preserve">(setenta e um mil, </w:t>
      </w:r>
      <w:r w:rsidR="00BD67E7">
        <w:rPr>
          <w:sz w:val="22"/>
          <w:szCs w:val="22"/>
        </w:rPr>
        <w:t xml:space="preserve">trezentos e quarenta e oito reais e cinquenta e cinco </w:t>
      </w:r>
      <w:r>
        <w:rPr>
          <w:sz w:val="22"/>
          <w:szCs w:val="22"/>
        </w:rPr>
        <w:t>centavos), bem como de saldos remanescentes de Transferências Especiais do Estado e União, no valor de até R$ 93.884,70 (noventa e três mil, oitocentos e oitenta e quatro reais e setenta centavos).</w:t>
      </w:r>
    </w:p>
    <w:p w14:paraId="78D01AB0" w14:textId="77777777" w:rsidR="00C9102E" w:rsidRDefault="00C9102E" w:rsidP="00C9102E">
      <w:pPr>
        <w:jc w:val="both"/>
        <w:rPr>
          <w:bCs/>
        </w:rPr>
      </w:pPr>
    </w:p>
    <w:p w14:paraId="629CC64D" w14:textId="77777777" w:rsidR="00C9102E" w:rsidRDefault="00C9102E" w:rsidP="00C9102E">
      <w:pPr>
        <w:ind w:firstLine="1134"/>
        <w:jc w:val="both"/>
      </w:pPr>
      <w:r>
        <w:rPr>
          <w:bCs/>
        </w:rPr>
        <w:t xml:space="preserve">Assim sendo, solicitamos a aprovação em </w:t>
      </w:r>
      <w:r>
        <w:rPr>
          <w:b/>
        </w:rPr>
        <w:t>Regime de Urgência Especial</w:t>
      </w:r>
      <w:r>
        <w:rPr>
          <w:bCs/>
        </w:rPr>
        <w:t>, objetivando agilizar a contratação e consequente melhoria nas vias municipais.</w:t>
      </w:r>
    </w:p>
    <w:p w14:paraId="33705542" w14:textId="77777777" w:rsidR="00C9102E" w:rsidRDefault="00C9102E" w:rsidP="00C9102E">
      <w:pPr>
        <w:jc w:val="both"/>
      </w:pPr>
      <w:r>
        <w:t xml:space="preserve">   </w:t>
      </w:r>
    </w:p>
    <w:p w14:paraId="7783A448" w14:textId="77777777" w:rsidR="00C9102E" w:rsidRDefault="00C9102E" w:rsidP="00C9102E">
      <w:pPr>
        <w:jc w:val="both"/>
      </w:pPr>
      <w:r>
        <w:t xml:space="preserve">   </w:t>
      </w:r>
      <w:r>
        <w:tab/>
        <w:t xml:space="preserve">       </w:t>
      </w:r>
      <w:r>
        <w:rPr>
          <w:color w:val="000000"/>
        </w:rPr>
        <w:t>EXCELENTÍSSIMOS SENHORES EDIS, aqui estão elencadas as contas incluídas e reduzidas no Orçamento Geral do Município, constantes do respectivo projeto ora submetido à elevada consideração de VOSSAS EXCELÊNCIAS, objetivando o desenvolvimento de ações de suma importância em prol das necessidades de nossa comunidade.</w:t>
      </w:r>
    </w:p>
    <w:p w14:paraId="10426029" w14:textId="77777777" w:rsidR="00C9102E" w:rsidRDefault="00C9102E" w:rsidP="00C9102E">
      <w:pPr>
        <w:jc w:val="both"/>
      </w:pPr>
    </w:p>
    <w:p w14:paraId="5D6FBE10" w14:textId="77777777" w:rsidR="00C9102E" w:rsidRDefault="00C9102E" w:rsidP="00C9102E">
      <w:pPr>
        <w:jc w:val="both"/>
      </w:pPr>
    </w:p>
    <w:p w14:paraId="22DB5C5B" w14:textId="3F09C590" w:rsidR="00C9102E" w:rsidRDefault="00C9102E" w:rsidP="00C9102E">
      <w:pPr>
        <w:jc w:val="center"/>
      </w:pPr>
      <w:r>
        <w:t xml:space="preserve">GABINETE DO PREFEITO DO MUNICIPIO DE ANCHIETA (SC), </w:t>
      </w:r>
      <w:r w:rsidR="001B2819">
        <w:t>24</w:t>
      </w:r>
      <w:r>
        <w:t xml:space="preserve"> de abril de 2024.</w:t>
      </w:r>
    </w:p>
    <w:p w14:paraId="5472E227" w14:textId="77777777" w:rsidR="00C9102E" w:rsidRDefault="00C9102E" w:rsidP="00C9102E">
      <w:pPr>
        <w:jc w:val="both"/>
      </w:pPr>
    </w:p>
    <w:p w14:paraId="565ADCDD" w14:textId="77777777" w:rsidR="00C9102E" w:rsidRDefault="00C9102E" w:rsidP="00C9102E">
      <w:pPr>
        <w:jc w:val="both"/>
      </w:pPr>
    </w:p>
    <w:p w14:paraId="76D7FD4C" w14:textId="77777777" w:rsidR="00C9102E" w:rsidRDefault="00C9102E" w:rsidP="00C9102E">
      <w:pPr>
        <w:jc w:val="both"/>
      </w:pPr>
    </w:p>
    <w:p w14:paraId="571D45D8" w14:textId="45395B32" w:rsidR="00C9102E" w:rsidRDefault="00C9102E" w:rsidP="00C9102E">
      <w:pPr>
        <w:jc w:val="both"/>
      </w:pPr>
      <w:r>
        <w:t xml:space="preserve">                                    </w:t>
      </w:r>
    </w:p>
    <w:p w14:paraId="0B17C14D" w14:textId="77777777" w:rsidR="001B2819" w:rsidRDefault="001B2819" w:rsidP="00C9102E">
      <w:pPr>
        <w:jc w:val="both"/>
      </w:pPr>
    </w:p>
    <w:p w14:paraId="4AD5B72C" w14:textId="77777777" w:rsidR="001B2819" w:rsidRDefault="001B2819" w:rsidP="00C9102E">
      <w:pPr>
        <w:jc w:val="both"/>
      </w:pPr>
    </w:p>
    <w:p w14:paraId="190D456A" w14:textId="77777777" w:rsidR="00C9102E" w:rsidRDefault="00C9102E" w:rsidP="00C9102E">
      <w:pPr>
        <w:jc w:val="center"/>
        <w:rPr>
          <w:b/>
        </w:rPr>
      </w:pPr>
      <w:r>
        <w:rPr>
          <w:b/>
        </w:rPr>
        <w:t>IVAN JOSÉ CANCI</w:t>
      </w:r>
    </w:p>
    <w:p w14:paraId="7E8B2958" w14:textId="6790E4D2" w:rsidR="002F58EF" w:rsidRDefault="00C9102E" w:rsidP="001B2819">
      <w:pPr>
        <w:jc w:val="center"/>
      </w:pPr>
      <w:r>
        <w:t xml:space="preserve">Prefeito Municipal </w:t>
      </w:r>
    </w:p>
    <w:sectPr w:rsidR="002F58EF" w:rsidSect="00C145EA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720" w:right="720" w:bottom="720" w:left="720" w:header="426" w:footer="2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BA30CE" w14:textId="77777777" w:rsidR="00C145EA" w:rsidRDefault="00C145EA">
      <w:r>
        <w:separator/>
      </w:r>
    </w:p>
  </w:endnote>
  <w:endnote w:type="continuationSeparator" w:id="0">
    <w:p w14:paraId="1F678801" w14:textId="77777777" w:rsidR="00C145EA" w:rsidRDefault="00C14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8E22B" w14:textId="39E81083" w:rsidR="006B3E21" w:rsidRPr="006B3E21" w:rsidRDefault="006B3E21" w:rsidP="00551403">
    <w:pPr>
      <w:pStyle w:val="Rodap"/>
      <w:ind w:righ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CB1A4B" w14:textId="77777777" w:rsidR="00C145EA" w:rsidRDefault="00C145EA">
      <w:r>
        <w:separator/>
      </w:r>
    </w:p>
  </w:footnote>
  <w:footnote w:type="continuationSeparator" w:id="0">
    <w:p w14:paraId="5D53FD9E" w14:textId="77777777" w:rsidR="00C145EA" w:rsidRDefault="00C14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FB6B5" w14:textId="635CF8C1" w:rsidR="00253798" w:rsidRDefault="00000000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1027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AA174" w14:textId="5EEBA632" w:rsidR="00E633AD" w:rsidRDefault="00000000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1028" type="#_x0000_t75" style="position:absolute;left:0;text-align:left;margin-left:-31.7pt;margin-top:-21.15pt;width:583.75pt;height:812.85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26597" w14:textId="20AAA77E" w:rsidR="00253798" w:rsidRDefault="00000000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1026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19303298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59619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8477699">
    <w:abstractNumId w:val="3"/>
    <w:lvlOverride w:ilvl="0">
      <w:startOverride w:val="1"/>
    </w:lvlOverride>
  </w:num>
  <w:num w:numId="4" w16cid:durableId="1020207708">
    <w:abstractNumId w:val="10"/>
    <w:lvlOverride w:ilvl="0">
      <w:startOverride w:val="1"/>
    </w:lvlOverride>
  </w:num>
  <w:num w:numId="5" w16cid:durableId="2139957997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50782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116944">
    <w:abstractNumId w:val="2"/>
  </w:num>
  <w:num w:numId="8" w16cid:durableId="1919048802">
    <w:abstractNumId w:val="8"/>
  </w:num>
  <w:num w:numId="9" w16cid:durableId="1470391350">
    <w:abstractNumId w:val="4"/>
  </w:num>
  <w:num w:numId="10" w16cid:durableId="203718424">
    <w:abstractNumId w:val="12"/>
  </w:num>
  <w:num w:numId="11" w16cid:durableId="396630985">
    <w:abstractNumId w:val="14"/>
  </w:num>
  <w:num w:numId="12" w16cid:durableId="1872642241">
    <w:abstractNumId w:val="0"/>
  </w:num>
  <w:num w:numId="13" w16cid:durableId="507404775">
    <w:abstractNumId w:val="15"/>
  </w:num>
  <w:num w:numId="14" w16cid:durableId="142505209">
    <w:abstractNumId w:val="13"/>
  </w:num>
  <w:num w:numId="15" w16cid:durableId="1854492728">
    <w:abstractNumId w:val="11"/>
  </w:num>
  <w:num w:numId="16" w16cid:durableId="1945527856">
    <w:abstractNumId w:val="5"/>
  </w:num>
  <w:num w:numId="17" w16cid:durableId="2005472195">
    <w:abstractNumId w:val="17"/>
  </w:num>
  <w:num w:numId="18" w16cid:durableId="54102225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514A"/>
    <w:rsid w:val="00090DF9"/>
    <w:rsid w:val="00097A45"/>
    <w:rsid w:val="000A26D9"/>
    <w:rsid w:val="000A42EC"/>
    <w:rsid w:val="000A6963"/>
    <w:rsid w:val="000B1DF1"/>
    <w:rsid w:val="000B6E13"/>
    <w:rsid w:val="000C308F"/>
    <w:rsid w:val="000C33B6"/>
    <w:rsid w:val="000C6FA5"/>
    <w:rsid w:val="000D365D"/>
    <w:rsid w:val="000E1C45"/>
    <w:rsid w:val="000E3B11"/>
    <w:rsid w:val="000F319D"/>
    <w:rsid w:val="0010126E"/>
    <w:rsid w:val="001049EA"/>
    <w:rsid w:val="00114D52"/>
    <w:rsid w:val="001161A5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64C7B"/>
    <w:rsid w:val="00173AE1"/>
    <w:rsid w:val="00177BF5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2819"/>
    <w:rsid w:val="001B419D"/>
    <w:rsid w:val="001B4E40"/>
    <w:rsid w:val="001B78FB"/>
    <w:rsid w:val="001C1B34"/>
    <w:rsid w:val="001C2024"/>
    <w:rsid w:val="001C3B06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982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E2DC1"/>
    <w:rsid w:val="002E44F3"/>
    <w:rsid w:val="002E7F38"/>
    <w:rsid w:val="002F58EF"/>
    <w:rsid w:val="003001CB"/>
    <w:rsid w:val="003061B4"/>
    <w:rsid w:val="003067E4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E8A"/>
    <w:rsid w:val="00364FA6"/>
    <w:rsid w:val="003706FF"/>
    <w:rsid w:val="00370BBE"/>
    <w:rsid w:val="00371D31"/>
    <w:rsid w:val="00372DA5"/>
    <w:rsid w:val="00373C13"/>
    <w:rsid w:val="00377836"/>
    <w:rsid w:val="00381B66"/>
    <w:rsid w:val="00384660"/>
    <w:rsid w:val="00384849"/>
    <w:rsid w:val="0038651C"/>
    <w:rsid w:val="0039069D"/>
    <w:rsid w:val="00397636"/>
    <w:rsid w:val="003A152D"/>
    <w:rsid w:val="003A1A88"/>
    <w:rsid w:val="003A7041"/>
    <w:rsid w:val="003A704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5FA9"/>
    <w:rsid w:val="003F7127"/>
    <w:rsid w:val="003F74A3"/>
    <w:rsid w:val="004000CD"/>
    <w:rsid w:val="004045C3"/>
    <w:rsid w:val="0040509F"/>
    <w:rsid w:val="004075F9"/>
    <w:rsid w:val="00420F09"/>
    <w:rsid w:val="004255B1"/>
    <w:rsid w:val="00432970"/>
    <w:rsid w:val="00435CAB"/>
    <w:rsid w:val="00435F95"/>
    <w:rsid w:val="004474ED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D2104"/>
    <w:rsid w:val="005D7D02"/>
    <w:rsid w:val="005E598A"/>
    <w:rsid w:val="005E71C5"/>
    <w:rsid w:val="005F025E"/>
    <w:rsid w:val="005F20AD"/>
    <w:rsid w:val="006019C0"/>
    <w:rsid w:val="00602348"/>
    <w:rsid w:val="006034DC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77B7"/>
    <w:rsid w:val="006627C2"/>
    <w:rsid w:val="00664DB9"/>
    <w:rsid w:val="006655B5"/>
    <w:rsid w:val="006801F7"/>
    <w:rsid w:val="0068229A"/>
    <w:rsid w:val="00691BA4"/>
    <w:rsid w:val="00691C05"/>
    <w:rsid w:val="006A1379"/>
    <w:rsid w:val="006B004E"/>
    <w:rsid w:val="006B0D65"/>
    <w:rsid w:val="006B3E21"/>
    <w:rsid w:val="006B7649"/>
    <w:rsid w:val="006C24A0"/>
    <w:rsid w:val="006C659D"/>
    <w:rsid w:val="006C659E"/>
    <w:rsid w:val="006C6A64"/>
    <w:rsid w:val="006E1813"/>
    <w:rsid w:val="006E3E21"/>
    <w:rsid w:val="006E6B52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305FB"/>
    <w:rsid w:val="00740D1D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343B"/>
    <w:rsid w:val="00882379"/>
    <w:rsid w:val="00882BFB"/>
    <w:rsid w:val="008849BD"/>
    <w:rsid w:val="00890C82"/>
    <w:rsid w:val="00893DDC"/>
    <w:rsid w:val="008C09B3"/>
    <w:rsid w:val="008C1EE2"/>
    <w:rsid w:val="008C4980"/>
    <w:rsid w:val="008C56AD"/>
    <w:rsid w:val="008D0D49"/>
    <w:rsid w:val="008D6AB8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32DB2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4EF"/>
    <w:rsid w:val="00A94609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C4284"/>
    <w:rsid w:val="00AC5E73"/>
    <w:rsid w:val="00AD0477"/>
    <w:rsid w:val="00AD74EB"/>
    <w:rsid w:val="00AE64A9"/>
    <w:rsid w:val="00AE78EC"/>
    <w:rsid w:val="00B029F6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1360"/>
    <w:rsid w:val="00B336C8"/>
    <w:rsid w:val="00B3429F"/>
    <w:rsid w:val="00B36DBA"/>
    <w:rsid w:val="00B452F5"/>
    <w:rsid w:val="00B5303C"/>
    <w:rsid w:val="00B53A49"/>
    <w:rsid w:val="00B54CA8"/>
    <w:rsid w:val="00B555DD"/>
    <w:rsid w:val="00B561E0"/>
    <w:rsid w:val="00B61FF2"/>
    <w:rsid w:val="00B72EDE"/>
    <w:rsid w:val="00B9647A"/>
    <w:rsid w:val="00BA2FC5"/>
    <w:rsid w:val="00BA4700"/>
    <w:rsid w:val="00BA62DE"/>
    <w:rsid w:val="00BB06C7"/>
    <w:rsid w:val="00BB79B2"/>
    <w:rsid w:val="00BC7069"/>
    <w:rsid w:val="00BD088D"/>
    <w:rsid w:val="00BD4BA4"/>
    <w:rsid w:val="00BD5CF6"/>
    <w:rsid w:val="00BD67E7"/>
    <w:rsid w:val="00BD7603"/>
    <w:rsid w:val="00BE1736"/>
    <w:rsid w:val="00BE190B"/>
    <w:rsid w:val="00BF0E1F"/>
    <w:rsid w:val="00BF2941"/>
    <w:rsid w:val="00BF7874"/>
    <w:rsid w:val="00C11D33"/>
    <w:rsid w:val="00C12198"/>
    <w:rsid w:val="00C145EA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102E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D03DC8"/>
    <w:rsid w:val="00D05F6A"/>
    <w:rsid w:val="00D10BA3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F0545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6E14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69DA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950"/>
    <w:rsid w:val="00F7181D"/>
    <w:rsid w:val="00F76325"/>
    <w:rsid w:val="00F7690E"/>
    <w:rsid w:val="00F9116D"/>
    <w:rsid w:val="00F92927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normal.dot</Template>
  <TotalTime>41</TotalTime>
  <Pages>4</Pages>
  <Words>1154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Cliente</cp:lastModifiedBy>
  <cp:revision>5</cp:revision>
  <cp:lastPrinted>2024-03-19T12:53:00Z</cp:lastPrinted>
  <dcterms:created xsi:type="dcterms:W3CDTF">2024-04-24T10:41:00Z</dcterms:created>
  <dcterms:modified xsi:type="dcterms:W3CDTF">2024-04-24T12:53:00Z</dcterms:modified>
</cp:coreProperties>
</file>