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DF833" w14:textId="13DFE6F2" w:rsidR="00AA2886" w:rsidRPr="002C3336" w:rsidRDefault="003F514D" w:rsidP="003A25BB">
      <w:pPr>
        <w:pStyle w:val="Ttulo7"/>
        <w:ind w:left="708" w:firstLine="708"/>
        <w:jc w:val="center"/>
        <w:rPr>
          <w:rFonts w:ascii="Times New Roman" w:hAnsi="Times New Roman" w:cs="Times New Roman"/>
          <w:b/>
          <w:i w:val="0"/>
          <w:color w:val="auto"/>
        </w:rPr>
      </w:pPr>
      <w:bookmarkStart w:id="0" w:name="_GoBack"/>
      <w:bookmarkEnd w:id="0"/>
      <w:r w:rsidRPr="002C3336">
        <w:rPr>
          <w:rFonts w:ascii="Times New Roman" w:hAnsi="Times New Roman" w:cs="Times New Roman"/>
          <w:b/>
          <w:i w:val="0"/>
          <w:color w:val="auto"/>
        </w:rPr>
        <w:t>PROJETO DE LEI Nº.      /2024</w:t>
      </w:r>
    </w:p>
    <w:tbl>
      <w:tblPr>
        <w:tblpPr w:leftFromText="141" w:rightFromText="141" w:vertAnchor="text" w:horzAnchor="page" w:tblpX="3925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</w:tblGrid>
      <w:tr w:rsidR="003F514D" w:rsidRPr="002C3336" w14:paraId="20F340EF" w14:textId="77777777" w:rsidTr="002650C9">
        <w:trPr>
          <w:cantSplit/>
          <w:trHeight w:val="1034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47BC6173" w14:textId="551FA7A5" w:rsidR="003F514D" w:rsidRPr="002C3336" w:rsidRDefault="00092B8B" w:rsidP="002650C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bookmarkStart w:id="1" w:name="_Hlk170218258"/>
            <w:r w:rsidRPr="002C3336">
              <w:rPr>
                <w:b/>
                <w:bCs/>
              </w:rPr>
              <w:t>AUTORIZA A CRIAÇÃO</w:t>
            </w:r>
            <w:r w:rsidR="002650C9" w:rsidRPr="002C3336">
              <w:rPr>
                <w:b/>
                <w:bCs/>
              </w:rPr>
              <w:t xml:space="preserve"> </w:t>
            </w:r>
            <w:r w:rsidRPr="002C3336">
              <w:rPr>
                <w:b/>
                <w:bCs/>
              </w:rPr>
              <w:t>D</w:t>
            </w:r>
            <w:r w:rsidR="002650C9" w:rsidRPr="002C3336">
              <w:rPr>
                <w:b/>
                <w:bCs/>
              </w:rPr>
              <w:t>O “PRO</w:t>
            </w:r>
            <w:r w:rsidR="00FB7A6C" w:rsidRPr="002C3336">
              <w:rPr>
                <w:b/>
                <w:bCs/>
              </w:rPr>
              <w:t>GRAMA</w:t>
            </w:r>
            <w:r w:rsidR="002650C9" w:rsidRPr="002C3336">
              <w:rPr>
                <w:b/>
                <w:bCs/>
              </w:rPr>
              <w:t xml:space="preserve"> CULTURA VIVA</w:t>
            </w:r>
            <w:r w:rsidR="005C557A" w:rsidRPr="002C3336">
              <w:rPr>
                <w:b/>
                <w:bCs/>
              </w:rPr>
              <w:t xml:space="preserve"> </w:t>
            </w:r>
            <w:r w:rsidR="004C7011" w:rsidRPr="002C3336">
              <w:rPr>
                <w:b/>
                <w:bCs/>
              </w:rPr>
              <w:t>ANCHIETA</w:t>
            </w:r>
            <w:r w:rsidR="002650C9" w:rsidRPr="002C3336">
              <w:rPr>
                <w:b/>
                <w:bCs/>
              </w:rPr>
              <w:t xml:space="preserve">” </w:t>
            </w:r>
            <w:r w:rsidR="00036361" w:rsidRPr="002C3336">
              <w:rPr>
                <w:b/>
                <w:bCs/>
              </w:rPr>
              <w:t>PARA A REALIZAÇÃO DE OFICINAS CULTURAIS</w:t>
            </w:r>
            <w:r w:rsidR="00E324C7" w:rsidRPr="002C3336">
              <w:rPr>
                <w:b/>
                <w:bCs/>
              </w:rPr>
              <w:t>, DÁ</w:t>
            </w:r>
            <w:r w:rsidR="00036361" w:rsidRPr="002C3336">
              <w:rPr>
                <w:b/>
                <w:bCs/>
              </w:rPr>
              <w:t xml:space="preserve"> OUTRAS PROVIDÊNCIAS.</w:t>
            </w:r>
            <w:bookmarkEnd w:id="1"/>
          </w:p>
        </w:tc>
      </w:tr>
    </w:tbl>
    <w:p w14:paraId="157F625A" w14:textId="2178BE2C" w:rsidR="00AA2886" w:rsidRPr="002C3336" w:rsidRDefault="003F514D" w:rsidP="003F514D">
      <w:pPr>
        <w:pStyle w:val="Recuodecorpodetexto2"/>
      </w:pPr>
      <w:r w:rsidRPr="002C3336">
        <w:rPr>
          <w:b/>
        </w:rPr>
        <w:t xml:space="preserve">            </w:t>
      </w:r>
      <w:r w:rsidRPr="002C3336">
        <w:t xml:space="preserve">        </w:t>
      </w:r>
    </w:p>
    <w:p w14:paraId="7FEDC427" w14:textId="77777777" w:rsidR="003A25BB" w:rsidRPr="002C3336" w:rsidRDefault="003A25BB" w:rsidP="003F514D">
      <w:pPr>
        <w:pStyle w:val="Recuodecorpodetexto2"/>
      </w:pPr>
    </w:p>
    <w:p w14:paraId="73AB5538" w14:textId="36B351B8" w:rsidR="003F514D" w:rsidRPr="002C3336" w:rsidRDefault="003F514D" w:rsidP="004F4F3B">
      <w:pPr>
        <w:ind w:firstLine="708"/>
      </w:pPr>
      <w:r w:rsidRPr="002C3336">
        <w:t>O Prefeito do Município de Anchieta, Estado de Santa Catarina,</w:t>
      </w:r>
    </w:p>
    <w:p w14:paraId="0EF14C85" w14:textId="77777777" w:rsidR="003F514D" w:rsidRPr="002C3336" w:rsidRDefault="003F514D" w:rsidP="003F514D"/>
    <w:p w14:paraId="5A113181" w14:textId="1F457E78" w:rsidR="003F514D" w:rsidRPr="002C3336" w:rsidRDefault="003F514D" w:rsidP="003F514D">
      <w:pPr>
        <w:jc w:val="both"/>
      </w:pPr>
      <w:r w:rsidRPr="002C3336">
        <w:t xml:space="preserve"> </w:t>
      </w:r>
      <w:r w:rsidRPr="002C3336">
        <w:tab/>
        <w:t>Faço saber a todos os habitantes deste Município que a Câmara Municipal de Vereadores aprovou e eu sanciono a seguinte Lei:</w:t>
      </w:r>
    </w:p>
    <w:p w14:paraId="454DDB16" w14:textId="77777777" w:rsidR="00AA2886" w:rsidRPr="002C3336" w:rsidRDefault="00AA2886" w:rsidP="003F514D">
      <w:pPr>
        <w:jc w:val="center"/>
      </w:pPr>
    </w:p>
    <w:p w14:paraId="6955DF64" w14:textId="07B9E78B" w:rsidR="0007030A" w:rsidRPr="002C3336" w:rsidRDefault="0007030A" w:rsidP="00F149B2">
      <w:pPr>
        <w:autoSpaceDE w:val="0"/>
        <w:autoSpaceDN w:val="0"/>
        <w:adjustRightInd w:val="0"/>
        <w:spacing w:line="360" w:lineRule="auto"/>
        <w:jc w:val="both"/>
      </w:pPr>
      <w:r w:rsidRPr="002C3336">
        <w:rPr>
          <w:b/>
          <w:bCs/>
        </w:rPr>
        <w:t>Art. 1º</w:t>
      </w:r>
      <w:r w:rsidRPr="002C3336">
        <w:t xml:space="preserve"> </w:t>
      </w:r>
      <w:r w:rsidR="00FB7A6C" w:rsidRPr="002C3336">
        <w:t xml:space="preserve">Fica criado o </w:t>
      </w:r>
      <w:r w:rsidR="004C7011" w:rsidRPr="002C3336">
        <w:t>“PR</w:t>
      </w:r>
      <w:r w:rsidR="00FB7A6C" w:rsidRPr="002C3336">
        <w:t>OGRAMA</w:t>
      </w:r>
      <w:r w:rsidR="004C7011" w:rsidRPr="002C3336">
        <w:t xml:space="preserve"> CULTURA VIVA ANCHIETA” </w:t>
      </w:r>
      <w:r w:rsidR="00F4486C" w:rsidRPr="002C3336">
        <w:t xml:space="preserve">para </w:t>
      </w:r>
      <w:r w:rsidR="0095245A" w:rsidRPr="002C3336">
        <w:t>fomento e incentivo à</w:t>
      </w:r>
      <w:r w:rsidRPr="002C3336">
        <w:t xml:space="preserve"> cultura, </w:t>
      </w:r>
      <w:r w:rsidR="0095245A" w:rsidRPr="002C3336">
        <w:t xml:space="preserve">objetivando o </w:t>
      </w:r>
      <w:r w:rsidRPr="002C3336">
        <w:t>entretenimento,</w:t>
      </w:r>
      <w:r w:rsidR="005F00EE" w:rsidRPr="002C3336">
        <w:t xml:space="preserve"> </w:t>
      </w:r>
      <w:r w:rsidRPr="002C3336">
        <w:t>recreação, participação, descentralização</w:t>
      </w:r>
      <w:r w:rsidR="005C557A" w:rsidRPr="002C3336">
        <w:t xml:space="preserve"> e </w:t>
      </w:r>
      <w:r w:rsidR="0095245A" w:rsidRPr="002C3336">
        <w:t>o desenvolvimento cultural no Município de Anchieta.</w:t>
      </w:r>
    </w:p>
    <w:p w14:paraId="0A83DC0F" w14:textId="77777777" w:rsidR="004C7011" w:rsidRPr="002C3336" w:rsidRDefault="004C7011" w:rsidP="00F149B2">
      <w:pPr>
        <w:autoSpaceDE w:val="0"/>
        <w:autoSpaceDN w:val="0"/>
        <w:adjustRightInd w:val="0"/>
        <w:spacing w:line="360" w:lineRule="auto"/>
        <w:jc w:val="both"/>
      </w:pPr>
    </w:p>
    <w:p w14:paraId="1E67E66F" w14:textId="111C8601" w:rsidR="0007030A" w:rsidRPr="002C3336" w:rsidRDefault="0007030A" w:rsidP="00F149B2">
      <w:pPr>
        <w:autoSpaceDE w:val="0"/>
        <w:autoSpaceDN w:val="0"/>
        <w:adjustRightInd w:val="0"/>
        <w:spacing w:line="360" w:lineRule="auto"/>
        <w:jc w:val="both"/>
      </w:pPr>
      <w:r w:rsidRPr="002C3336">
        <w:rPr>
          <w:b/>
          <w:bCs/>
        </w:rPr>
        <w:t xml:space="preserve">Art. </w:t>
      </w:r>
      <w:r w:rsidR="005C557A" w:rsidRPr="002C3336">
        <w:rPr>
          <w:b/>
          <w:bCs/>
        </w:rPr>
        <w:t>2</w:t>
      </w:r>
      <w:r w:rsidRPr="002C3336">
        <w:rPr>
          <w:b/>
          <w:bCs/>
        </w:rPr>
        <w:t>º</w:t>
      </w:r>
      <w:r w:rsidRPr="002C3336">
        <w:t xml:space="preserve"> </w:t>
      </w:r>
      <w:r w:rsidR="005C557A" w:rsidRPr="002C3336">
        <w:t>São objetivos do Programa Cultura Viva Anchieta</w:t>
      </w:r>
      <w:r w:rsidRPr="002C3336">
        <w:t>:</w:t>
      </w:r>
    </w:p>
    <w:p w14:paraId="5A128554" w14:textId="707CAB42" w:rsidR="0007030A" w:rsidRPr="002C3336" w:rsidRDefault="0007030A" w:rsidP="00F149B2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I </w:t>
      </w:r>
      <w:r w:rsidR="004C7011" w:rsidRPr="002C3336">
        <w:t>–</w:t>
      </w:r>
      <w:r w:rsidRPr="002C3336">
        <w:t xml:space="preserve"> </w:t>
      </w:r>
      <w:r w:rsidR="00220BFE" w:rsidRPr="002C3336">
        <w:t>Ofertar</w:t>
      </w:r>
      <w:r w:rsidR="004C7011" w:rsidRPr="002C3336">
        <w:t xml:space="preserve"> </w:t>
      </w:r>
      <w:r w:rsidRPr="002C3336">
        <w:t>à comunidade</w:t>
      </w:r>
      <w:r w:rsidR="004C7011" w:rsidRPr="002C3336">
        <w:t xml:space="preserve"> anchietense</w:t>
      </w:r>
      <w:r w:rsidRPr="002C3336">
        <w:t xml:space="preserve"> </w:t>
      </w:r>
      <w:r w:rsidR="004C7011" w:rsidRPr="002C3336">
        <w:t>atividades</w:t>
      </w:r>
      <w:r w:rsidRPr="002C3336">
        <w:t xml:space="preserve"> culturais, por meio </w:t>
      </w:r>
      <w:r w:rsidR="004C7011" w:rsidRPr="002C3336">
        <w:t>de oficinas de</w:t>
      </w:r>
      <w:r w:rsidRPr="002C3336">
        <w:t xml:space="preserve"> música,</w:t>
      </w:r>
      <w:r w:rsidR="004C7011" w:rsidRPr="002C3336">
        <w:t xml:space="preserve"> canto, teatro,</w:t>
      </w:r>
      <w:r w:rsidRPr="002C3336">
        <w:t xml:space="preserve"> dança</w:t>
      </w:r>
      <w:r w:rsidR="004C7011" w:rsidRPr="002C3336">
        <w:t xml:space="preserve"> para crianças, jovens e adultos;</w:t>
      </w:r>
    </w:p>
    <w:p w14:paraId="1391D032" w14:textId="56FAF672" w:rsidR="0007030A" w:rsidRPr="002C3336" w:rsidRDefault="0007030A" w:rsidP="00FC4E80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II - </w:t>
      </w:r>
      <w:r w:rsidR="00220BFE" w:rsidRPr="002C3336">
        <w:t>Fomentar e fortalecer</w:t>
      </w:r>
      <w:r w:rsidRPr="002C3336">
        <w:t xml:space="preserve"> a realização de</w:t>
      </w:r>
      <w:r w:rsidR="00084877">
        <w:t xml:space="preserve"> </w:t>
      </w:r>
      <w:r w:rsidRPr="002C3336">
        <w:t>oficinas, como meio de proporcionar lazer;</w:t>
      </w:r>
    </w:p>
    <w:p w14:paraId="236072AD" w14:textId="7BCB648C" w:rsidR="0007030A" w:rsidRPr="002C3336" w:rsidRDefault="0007030A" w:rsidP="00FC4E80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III- </w:t>
      </w:r>
      <w:r w:rsidR="00220BFE" w:rsidRPr="002C3336">
        <w:t>I</w:t>
      </w:r>
      <w:r w:rsidRPr="002C3336">
        <w:t xml:space="preserve">ncentivar </w:t>
      </w:r>
      <w:r w:rsidR="004C7011" w:rsidRPr="002C3336">
        <w:t>pessoas</w:t>
      </w:r>
      <w:r w:rsidRPr="002C3336">
        <w:t xml:space="preserve"> a aperfeiçoarem, desenvolverem e</w:t>
      </w:r>
      <w:r w:rsidR="005F00EE" w:rsidRPr="002C3336">
        <w:t xml:space="preserve"> </w:t>
      </w:r>
      <w:r w:rsidRPr="002C3336">
        <w:t>promoverem a cultura;</w:t>
      </w:r>
    </w:p>
    <w:p w14:paraId="40655A0D" w14:textId="799C25A4" w:rsidR="0007030A" w:rsidRPr="002C3336" w:rsidRDefault="0007030A" w:rsidP="00FC4E80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IV- </w:t>
      </w:r>
      <w:r w:rsidR="00220BFE" w:rsidRPr="002C3336">
        <w:t>Intensificar</w:t>
      </w:r>
      <w:r w:rsidRPr="002C3336">
        <w:t xml:space="preserve"> a conscientização acerca da importância da cultura para o</w:t>
      </w:r>
      <w:r w:rsidR="005F00EE" w:rsidRPr="002C3336">
        <w:t xml:space="preserve"> </w:t>
      </w:r>
      <w:r w:rsidRPr="002C3336">
        <w:t>desenvolvimento da sociedade;</w:t>
      </w:r>
    </w:p>
    <w:p w14:paraId="0B3C89BB" w14:textId="6A0E9882" w:rsidR="0007030A" w:rsidRPr="002C3336" w:rsidRDefault="0007030A" w:rsidP="00FC4E80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V - </w:t>
      </w:r>
      <w:r w:rsidR="00220BFE" w:rsidRPr="002C3336">
        <w:t>Demonstrar</w:t>
      </w:r>
      <w:r w:rsidRPr="002C3336">
        <w:t xml:space="preserve"> a cultura, como meio de promoção de diversidade e entretenimento;</w:t>
      </w:r>
    </w:p>
    <w:p w14:paraId="5C484A5D" w14:textId="33183AC3" w:rsidR="00220BFE" w:rsidRPr="002C3336" w:rsidRDefault="0007030A" w:rsidP="00FC4E80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VI - </w:t>
      </w:r>
      <w:r w:rsidR="00220BFE" w:rsidRPr="002C3336">
        <w:t xml:space="preserve">Desenvolver conhecimentos, habilidades </w:t>
      </w:r>
      <w:r w:rsidR="002C3336" w:rsidRPr="002C3336">
        <w:t>e desenvolvimento afetivo, físico, cognitivo, pessoal, familiar e comunitário</w:t>
      </w:r>
      <w:r w:rsidR="00220BFE" w:rsidRPr="002C3336">
        <w:t xml:space="preserve"> que garantam a opção de um aprimoramento profissional;</w:t>
      </w:r>
    </w:p>
    <w:p w14:paraId="4E821897" w14:textId="4D745B29" w:rsidR="002C3336" w:rsidRPr="002C3336" w:rsidRDefault="00220BFE" w:rsidP="00220BFE">
      <w:pPr>
        <w:autoSpaceDE w:val="0"/>
        <w:autoSpaceDN w:val="0"/>
        <w:adjustRightInd w:val="0"/>
        <w:spacing w:line="360" w:lineRule="auto"/>
        <w:jc w:val="both"/>
      </w:pPr>
      <w:r w:rsidRPr="002C3336">
        <w:t xml:space="preserve">VII </w:t>
      </w:r>
      <w:r w:rsidR="002C3336" w:rsidRPr="002C3336">
        <w:t>– Desenvolver e exercitar a imaginação, da criatividade e da criação com atenção às diferentes aptidões de cada aluno, com o incentivo à troca de experiências musicais, a partir do diálogo, da tolerância e do trabalho em equipe.</w:t>
      </w:r>
    </w:p>
    <w:p w14:paraId="4FEB02A1" w14:textId="77777777" w:rsidR="002B048C" w:rsidRPr="002C3336" w:rsidRDefault="002B048C" w:rsidP="00F149B2">
      <w:pPr>
        <w:autoSpaceDE w:val="0"/>
        <w:autoSpaceDN w:val="0"/>
        <w:adjustRightInd w:val="0"/>
        <w:spacing w:line="360" w:lineRule="auto"/>
        <w:jc w:val="both"/>
        <w:rPr>
          <w:rStyle w:val="Forte"/>
          <w:color w:val="000000"/>
          <w:shd w:val="clear" w:color="auto" w:fill="FFFFFF"/>
        </w:rPr>
      </w:pPr>
    </w:p>
    <w:p w14:paraId="0861AC75" w14:textId="5E65AB85" w:rsidR="002B048C" w:rsidRDefault="002B048C" w:rsidP="00F149B2">
      <w:pPr>
        <w:autoSpaceDE w:val="0"/>
        <w:autoSpaceDN w:val="0"/>
        <w:adjustRightInd w:val="0"/>
        <w:spacing w:line="360" w:lineRule="auto"/>
        <w:jc w:val="both"/>
        <w:rPr>
          <w:rStyle w:val="Forte"/>
          <w:b w:val="0"/>
          <w:bCs w:val="0"/>
          <w:color w:val="000000"/>
          <w:shd w:val="clear" w:color="auto" w:fill="FFFFFF"/>
        </w:rPr>
      </w:pPr>
      <w:r w:rsidRPr="002C3336">
        <w:rPr>
          <w:rStyle w:val="Forte"/>
          <w:color w:val="000000"/>
          <w:shd w:val="clear" w:color="auto" w:fill="FFFFFF"/>
        </w:rPr>
        <w:t xml:space="preserve">Art. 3º </w:t>
      </w:r>
      <w:r w:rsidRPr="002C3336">
        <w:rPr>
          <w:rStyle w:val="Forte"/>
          <w:b w:val="0"/>
          <w:bCs w:val="0"/>
          <w:color w:val="000000"/>
          <w:shd w:val="clear" w:color="auto" w:fill="FFFFFF"/>
        </w:rPr>
        <w:t xml:space="preserve">O Programa “Programa Cultura Viva Anchieta” </w:t>
      </w:r>
      <w:r w:rsidR="00D05104" w:rsidRPr="002C3336">
        <w:rPr>
          <w:rStyle w:val="Forte"/>
          <w:b w:val="0"/>
          <w:bCs w:val="0"/>
          <w:color w:val="000000"/>
          <w:shd w:val="clear" w:color="auto" w:fill="FFFFFF"/>
        </w:rPr>
        <w:t>será</w:t>
      </w:r>
      <w:r w:rsidRPr="002C3336">
        <w:rPr>
          <w:rStyle w:val="Forte"/>
          <w:b w:val="0"/>
          <w:bCs w:val="0"/>
          <w:color w:val="000000"/>
          <w:shd w:val="clear" w:color="auto" w:fill="FFFFFF"/>
        </w:rPr>
        <w:t xml:space="preserve"> gerenciado pela Secretaria Municipal de </w:t>
      </w:r>
      <w:r w:rsidR="00D05104" w:rsidRPr="002C3336">
        <w:rPr>
          <w:rStyle w:val="Forte"/>
          <w:b w:val="0"/>
          <w:bCs w:val="0"/>
          <w:color w:val="000000"/>
          <w:shd w:val="clear" w:color="auto" w:fill="FFFFFF"/>
        </w:rPr>
        <w:t>Turismo</w:t>
      </w:r>
      <w:r w:rsidRPr="002C3336">
        <w:rPr>
          <w:rStyle w:val="Forte"/>
          <w:b w:val="0"/>
          <w:bCs w:val="0"/>
          <w:color w:val="000000"/>
          <w:shd w:val="clear" w:color="auto" w:fill="FFFFFF"/>
        </w:rPr>
        <w:t xml:space="preserve"> e Cultura, através do Departamento de Cultura.</w:t>
      </w:r>
    </w:p>
    <w:p w14:paraId="6CF9C7E9" w14:textId="77777777" w:rsidR="002C3336" w:rsidRPr="002C3336" w:rsidRDefault="002C3336" w:rsidP="00F149B2">
      <w:pPr>
        <w:autoSpaceDE w:val="0"/>
        <w:autoSpaceDN w:val="0"/>
        <w:adjustRightInd w:val="0"/>
        <w:spacing w:line="360" w:lineRule="auto"/>
        <w:jc w:val="both"/>
        <w:rPr>
          <w:rStyle w:val="Forte"/>
          <w:b w:val="0"/>
          <w:bCs w:val="0"/>
          <w:color w:val="000000"/>
          <w:shd w:val="clear" w:color="auto" w:fill="FFFFFF"/>
        </w:rPr>
      </w:pPr>
    </w:p>
    <w:p w14:paraId="5A78C75C" w14:textId="77777777" w:rsidR="002C3336" w:rsidRDefault="00845DE6" w:rsidP="00F149B2">
      <w:pPr>
        <w:autoSpaceDE w:val="0"/>
        <w:autoSpaceDN w:val="0"/>
        <w:adjustRightInd w:val="0"/>
        <w:spacing w:line="360" w:lineRule="auto"/>
        <w:jc w:val="both"/>
        <w:rPr>
          <w:color w:val="000000"/>
          <w:shd w:val="clear" w:color="auto" w:fill="FFFFFF"/>
        </w:rPr>
      </w:pPr>
      <w:r w:rsidRPr="002C3336">
        <w:rPr>
          <w:rStyle w:val="Forte"/>
          <w:color w:val="000000"/>
          <w:shd w:val="clear" w:color="auto" w:fill="FFFFFF"/>
        </w:rPr>
        <w:t>Art. 4º</w:t>
      </w:r>
      <w:r w:rsidRPr="002C3336">
        <w:rPr>
          <w:color w:val="000000"/>
          <w:shd w:val="clear" w:color="auto" w:fill="FFFFFF"/>
        </w:rPr>
        <w:t> As oficinas serão ministradas por profissionais qualificados e terão como objetivo estimular a expressão artística, o trabalho em equipe e o desenvolvimento de habilidades culturais nos participantes.</w:t>
      </w:r>
    </w:p>
    <w:p w14:paraId="19279ECD" w14:textId="74CD6274" w:rsidR="002C3336" w:rsidRDefault="00845DE6" w:rsidP="00F149B2">
      <w:pPr>
        <w:autoSpaceDE w:val="0"/>
        <w:autoSpaceDN w:val="0"/>
        <w:adjustRightInd w:val="0"/>
        <w:spacing w:line="360" w:lineRule="auto"/>
        <w:jc w:val="both"/>
        <w:rPr>
          <w:color w:val="000000"/>
          <w:shd w:val="clear" w:color="auto" w:fill="FFFFFF"/>
        </w:rPr>
      </w:pPr>
      <w:r w:rsidRPr="002C3336">
        <w:rPr>
          <w:rStyle w:val="Forte"/>
          <w:noProof/>
          <w:color w:val="000000"/>
          <w:shd w:val="clear" w:color="auto" w:fill="FFFFFF"/>
        </w:rPr>
        <w:lastRenderedPageBreak/>
        <w:drawing>
          <wp:inline distT="0" distB="0" distL="0" distR="0" wp14:anchorId="37299A67" wp14:editId="52152048">
            <wp:extent cx="8255" cy="8255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36">
        <w:rPr>
          <w:rStyle w:val="Forte"/>
          <w:color w:val="000000"/>
          <w:shd w:val="clear" w:color="auto" w:fill="FFFFFF"/>
        </w:rPr>
        <w:t>Art. 5º</w:t>
      </w:r>
      <w:r w:rsidRPr="002C3336">
        <w:rPr>
          <w:color w:val="000000"/>
          <w:shd w:val="clear" w:color="auto" w:fill="FFFFFF"/>
        </w:rPr>
        <w:t xml:space="preserve"> O Programa buscará atingir todos </w:t>
      </w:r>
      <w:r w:rsidR="002C3336">
        <w:rPr>
          <w:color w:val="000000"/>
          <w:shd w:val="clear" w:color="auto" w:fill="FFFFFF"/>
        </w:rPr>
        <w:t>os munícipes</w:t>
      </w:r>
      <w:r w:rsidRPr="002C3336">
        <w:rPr>
          <w:color w:val="000000"/>
          <w:shd w:val="clear" w:color="auto" w:fill="FFFFFF"/>
        </w:rPr>
        <w:t>, promovendo a descentralização da cultura e proporcionando acesso igualitário às atividades.</w:t>
      </w:r>
    </w:p>
    <w:p w14:paraId="26232BE9" w14:textId="595A4DAF" w:rsidR="004C7011" w:rsidRDefault="00845DE6" w:rsidP="00F149B2">
      <w:pPr>
        <w:autoSpaceDE w:val="0"/>
        <w:autoSpaceDN w:val="0"/>
        <w:adjustRightInd w:val="0"/>
        <w:spacing w:line="360" w:lineRule="auto"/>
        <w:jc w:val="both"/>
        <w:rPr>
          <w:color w:val="000000"/>
          <w:shd w:val="clear" w:color="auto" w:fill="FFFFFF"/>
        </w:rPr>
      </w:pPr>
      <w:r w:rsidRPr="002C3336">
        <w:rPr>
          <w:color w:val="000000"/>
        </w:rPr>
        <w:br/>
      </w:r>
      <w:r w:rsidRPr="002C3336">
        <w:rPr>
          <w:rStyle w:val="Forte"/>
          <w:noProof/>
          <w:color w:val="000000"/>
          <w:shd w:val="clear" w:color="auto" w:fill="FFFFFF"/>
        </w:rPr>
        <w:drawing>
          <wp:inline distT="0" distB="0" distL="0" distR="0" wp14:anchorId="0F845336" wp14:editId="6278E50E">
            <wp:extent cx="8255" cy="82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36">
        <w:rPr>
          <w:rStyle w:val="Forte"/>
          <w:color w:val="000000"/>
          <w:shd w:val="clear" w:color="auto" w:fill="FFFFFF"/>
        </w:rPr>
        <w:t>Art. 6º</w:t>
      </w:r>
      <w:r w:rsidRPr="002C3336">
        <w:rPr>
          <w:color w:val="000000"/>
          <w:shd w:val="clear" w:color="auto" w:fill="FFFFFF"/>
        </w:rPr>
        <w:t> Os recursos necessários para a implementação e manutenção serão provenientes do orçamento municipal, podendo haver aporte de recursos de outras fontes, bem como de parcerias com a iniciativa privada, além de fundos municipais.</w:t>
      </w:r>
    </w:p>
    <w:p w14:paraId="581F3BFB" w14:textId="77777777" w:rsidR="002C3336" w:rsidRPr="002C3336" w:rsidRDefault="002C3336" w:rsidP="00F149B2">
      <w:pPr>
        <w:autoSpaceDE w:val="0"/>
        <w:autoSpaceDN w:val="0"/>
        <w:adjustRightInd w:val="0"/>
        <w:spacing w:line="360" w:lineRule="auto"/>
        <w:jc w:val="both"/>
        <w:rPr>
          <w:color w:val="000000"/>
          <w:shd w:val="clear" w:color="auto" w:fill="FFFFFF"/>
        </w:rPr>
      </w:pPr>
    </w:p>
    <w:p w14:paraId="54028AA6" w14:textId="0F2CFEA7" w:rsidR="000459D3" w:rsidRPr="002C3336" w:rsidRDefault="0007030A" w:rsidP="00F149B2">
      <w:pPr>
        <w:tabs>
          <w:tab w:val="left" w:pos="2268"/>
          <w:tab w:val="left" w:pos="2552"/>
          <w:tab w:val="left" w:pos="2977"/>
        </w:tabs>
        <w:spacing w:line="360" w:lineRule="auto"/>
        <w:jc w:val="both"/>
      </w:pPr>
      <w:r w:rsidRPr="002C3336">
        <w:rPr>
          <w:b/>
          <w:bCs/>
        </w:rPr>
        <w:t xml:space="preserve">Art. </w:t>
      </w:r>
      <w:r w:rsidR="004932E1">
        <w:rPr>
          <w:b/>
          <w:bCs/>
        </w:rPr>
        <w:t>7</w:t>
      </w:r>
      <w:r w:rsidRPr="002C3336">
        <w:rPr>
          <w:b/>
          <w:bCs/>
        </w:rPr>
        <w:t>º</w:t>
      </w:r>
      <w:r w:rsidRPr="002C3336">
        <w:t xml:space="preserve"> Esta Lei entra em vigor na data de sua publicação.</w:t>
      </w:r>
    </w:p>
    <w:p w14:paraId="7E767396" w14:textId="0A5FE68F" w:rsidR="003F514D" w:rsidRPr="002C3336" w:rsidRDefault="003F514D" w:rsidP="000459D3">
      <w:pPr>
        <w:tabs>
          <w:tab w:val="left" w:pos="2268"/>
          <w:tab w:val="left" w:pos="2552"/>
          <w:tab w:val="left" w:pos="2977"/>
        </w:tabs>
        <w:ind w:firstLine="1701"/>
        <w:jc w:val="both"/>
      </w:pPr>
      <w:r w:rsidRPr="002C3336">
        <w:t xml:space="preserve">  </w:t>
      </w:r>
    </w:p>
    <w:p w14:paraId="0F1EBAD1" w14:textId="4C2160CD" w:rsidR="003A25BB" w:rsidRPr="002C3336" w:rsidRDefault="003A25BB" w:rsidP="003A25BB">
      <w:pPr>
        <w:spacing w:line="276" w:lineRule="auto"/>
        <w:jc w:val="center"/>
      </w:pPr>
      <w:r w:rsidRPr="002C3336">
        <w:t xml:space="preserve">                                                                                                   </w:t>
      </w:r>
      <w:r w:rsidR="003F514D" w:rsidRPr="002C3336">
        <w:t>A</w:t>
      </w:r>
      <w:r w:rsidRPr="002C3336">
        <w:t>nchieta</w:t>
      </w:r>
      <w:r w:rsidR="003F514D" w:rsidRPr="002C3336">
        <w:t xml:space="preserve">/SC, em </w:t>
      </w:r>
      <w:r w:rsidR="00470390">
        <w:t>10 de julho</w:t>
      </w:r>
      <w:r w:rsidR="003F514D" w:rsidRPr="002C3336">
        <w:t xml:space="preserve"> de 2024.</w:t>
      </w:r>
    </w:p>
    <w:p w14:paraId="4AB51CE9" w14:textId="77777777" w:rsidR="003A25BB" w:rsidRPr="002C3336" w:rsidRDefault="003A25BB" w:rsidP="003A25BB">
      <w:pPr>
        <w:spacing w:line="276" w:lineRule="auto"/>
        <w:jc w:val="center"/>
      </w:pPr>
    </w:p>
    <w:p w14:paraId="7D53B11F" w14:textId="77777777" w:rsidR="004932E1" w:rsidRDefault="004932E1" w:rsidP="003A25BB">
      <w:pPr>
        <w:spacing w:line="276" w:lineRule="auto"/>
        <w:jc w:val="center"/>
        <w:rPr>
          <w:b/>
        </w:rPr>
      </w:pPr>
    </w:p>
    <w:p w14:paraId="4BB98FD0" w14:textId="77777777" w:rsidR="004932E1" w:rsidRDefault="004932E1" w:rsidP="003A25BB">
      <w:pPr>
        <w:spacing w:line="276" w:lineRule="auto"/>
        <w:jc w:val="center"/>
        <w:rPr>
          <w:b/>
        </w:rPr>
      </w:pPr>
    </w:p>
    <w:p w14:paraId="0D59D648" w14:textId="0EBEE08F" w:rsidR="003F514D" w:rsidRPr="002C3336" w:rsidRDefault="003F514D" w:rsidP="003A25BB">
      <w:pPr>
        <w:spacing w:line="276" w:lineRule="auto"/>
        <w:jc w:val="center"/>
        <w:rPr>
          <w:b/>
        </w:rPr>
      </w:pPr>
      <w:r w:rsidRPr="002C3336">
        <w:rPr>
          <w:b/>
        </w:rPr>
        <w:t>IVAN JOSÉ CANCI</w:t>
      </w:r>
    </w:p>
    <w:p w14:paraId="4A7E4EBD" w14:textId="77777777" w:rsidR="003F514D" w:rsidRPr="002C3336" w:rsidRDefault="003F514D" w:rsidP="003F514D">
      <w:pPr>
        <w:jc w:val="center"/>
      </w:pPr>
      <w:r w:rsidRPr="002C3336">
        <w:t xml:space="preserve">Prefeito Municipal </w:t>
      </w:r>
    </w:p>
    <w:p w14:paraId="7FCEFF97" w14:textId="77777777" w:rsidR="00AA2886" w:rsidRPr="002C3336" w:rsidRDefault="00AA2886" w:rsidP="003F514D">
      <w:pPr>
        <w:jc w:val="center"/>
      </w:pPr>
    </w:p>
    <w:p w14:paraId="2E8A3B5E" w14:textId="77777777" w:rsidR="00AA2886" w:rsidRPr="002C3336" w:rsidRDefault="00AA2886" w:rsidP="003F514D">
      <w:pPr>
        <w:jc w:val="center"/>
      </w:pPr>
    </w:p>
    <w:p w14:paraId="69EF6D15" w14:textId="77777777" w:rsidR="000459D3" w:rsidRPr="002C3336" w:rsidRDefault="000459D3" w:rsidP="003F514D">
      <w:pPr>
        <w:jc w:val="center"/>
      </w:pPr>
    </w:p>
    <w:p w14:paraId="17939359" w14:textId="77777777" w:rsidR="000459D3" w:rsidRPr="002C3336" w:rsidRDefault="000459D3" w:rsidP="003F514D">
      <w:pPr>
        <w:jc w:val="center"/>
      </w:pPr>
    </w:p>
    <w:p w14:paraId="775EE435" w14:textId="77777777" w:rsidR="000459D3" w:rsidRPr="002C3336" w:rsidRDefault="000459D3" w:rsidP="003F514D">
      <w:pPr>
        <w:jc w:val="center"/>
      </w:pPr>
    </w:p>
    <w:p w14:paraId="742279F2" w14:textId="77777777" w:rsidR="00AA2886" w:rsidRPr="002C3336" w:rsidRDefault="00AA2886" w:rsidP="003F514D">
      <w:pPr>
        <w:jc w:val="center"/>
      </w:pPr>
    </w:p>
    <w:p w14:paraId="319B11EE" w14:textId="77777777" w:rsidR="00AA2886" w:rsidRDefault="00AA2886" w:rsidP="003F514D">
      <w:pPr>
        <w:jc w:val="center"/>
      </w:pPr>
    </w:p>
    <w:p w14:paraId="252B0F77" w14:textId="77777777" w:rsidR="004932E1" w:rsidRDefault="004932E1" w:rsidP="003F514D">
      <w:pPr>
        <w:jc w:val="center"/>
      </w:pPr>
    </w:p>
    <w:p w14:paraId="2A9B5A89" w14:textId="77777777" w:rsidR="004932E1" w:rsidRDefault="004932E1" w:rsidP="003F514D">
      <w:pPr>
        <w:jc w:val="center"/>
      </w:pPr>
    </w:p>
    <w:p w14:paraId="334D396B" w14:textId="77777777" w:rsidR="004932E1" w:rsidRDefault="004932E1" w:rsidP="003F514D">
      <w:pPr>
        <w:jc w:val="center"/>
      </w:pPr>
    </w:p>
    <w:p w14:paraId="0DC6CB5D" w14:textId="77777777" w:rsidR="004932E1" w:rsidRDefault="004932E1" w:rsidP="003F514D">
      <w:pPr>
        <w:jc w:val="center"/>
      </w:pPr>
    </w:p>
    <w:p w14:paraId="7434DBA0" w14:textId="77777777" w:rsidR="004932E1" w:rsidRDefault="004932E1" w:rsidP="003F514D">
      <w:pPr>
        <w:jc w:val="center"/>
      </w:pPr>
    </w:p>
    <w:p w14:paraId="1D40685A" w14:textId="77777777" w:rsidR="004932E1" w:rsidRDefault="004932E1" w:rsidP="003F514D">
      <w:pPr>
        <w:jc w:val="center"/>
      </w:pPr>
    </w:p>
    <w:p w14:paraId="7391DBD5" w14:textId="77777777" w:rsidR="004932E1" w:rsidRDefault="004932E1" w:rsidP="003F514D">
      <w:pPr>
        <w:jc w:val="center"/>
      </w:pPr>
    </w:p>
    <w:p w14:paraId="776D8DBB" w14:textId="77777777" w:rsidR="004932E1" w:rsidRDefault="004932E1" w:rsidP="003F514D">
      <w:pPr>
        <w:jc w:val="center"/>
      </w:pPr>
    </w:p>
    <w:p w14:paraId="68339C75" w14:textId="77777777" w:rsidR="004932E1" w:rsidRDefault="004932E1" w:rsidP="003F514D">
      <w:pPr>
        <w:jc w:val="center"/>
      </w:pPr>
    </w:p>
    <w:p w14:paraId="4AC50513" w14:textId="77777777" w:rsidR="004932E1" w:rsidRDefault="004932E1" w:rsidP="003F514D">
      <w:pPr>
        <w:jc w:val="center"/>
      </w:pPr>
    </w:p>
    <w:p w14:paraId="2896C29A" w14:textId="77777777" w:rsidR="004932E1" w:rsidRDefault="004932E1" w:rsidP="003F514D">
      <w:pPr>
        <w:jc w:val="center"/>
      </w:pPr>
    </w:p>
    <w:p w14:paraId="34800CE5" w14:textId="77777777" w:rsidR="004932E1" w:rsidRDefault="004932E1" w:rsidP="003F514D">
      <w:pPr>
        <w:jc w:val="center"/>
      </w:pPr>
    </w:p>
    <w:p w14:paraId="2CCD9F8F" w14:textId="77777777" w:rsidR="004932E1" w:rsidRDefault="004932E1" w:rsidP="003F514D">
      <w:pPr>
        <w:jc w:val="center"/>
      </w:pPr>
    </w:p>
    <w:p w14:paraId="2914E388" w14:textId="77777777" w:rsidR="004932E1" w:rsidRDefault="004932E1" w:rsidP="003F514D">
      <w:pPr>
        <w:jc w:val="center"/>
      </w:pPr>
    </w:p>
    <w:p w14:paraId="6D1EE11E" w14:textId="77777777" w:rsidR="004932E1" w:rsidRDefault="004932E1" w:rsidP="003F514D">
      <w:pPr>
        <w:jc w:val="center"/>
      </w:pPr>
    </w:p>
    <w:p w14:paraId="62061EBD" w14:textId="77777777" w:rsidR="004932E1" w:rsidRDefault="004932E1" w:rsidP="003F514D">
      <w:pPr>
        <w:jc w:val="center"/>
      </w:pPr>
    </w:p>
    <w:p w14:paraId="75F782FC" w14:textId="77777777" w:rsidR="004932E1" w:rsidRDefault="004932E1" w:rsidP="003F514D">
      <w:pPr>
        <w:jc w:val="center"/>
      </w:pPr>
    </w:p>
    <w:p w14:paraId="5AA28589" w14:textId="77777777" w:rsidR="004932E1" w:rsidRDefault="004932E1" w:rsidP="003F514D">
      <w:pPr>
        <w:jc w:val="center"/>
      </w:pPr>
    </w:p>
    <w:p w14:paraId="502A4628" w14:textId="77777777" w:rsidR="004932E1" w:rsidRDefault="004932E1" w:rsidP="003F514D">
      <w:pPr>
        <w:jc w:val="center"/>
      </w:pPr>
    </w:p>
    <w:p w14:paraId="1DC2DD9C" w14:textId="77777777" w:rsidR="004932E1" w:rsidRDefault="004932E1" w:rsidP="003F514D">
      <w:pPr>
        <w:jc w:val="center"/>
      </w:pPr>
    </w:p>
    <w:p w14:paraId="6A9F868B" w14:textId="77777777" w:rsidR="003F514D" w:rsidRPr="002C3336" w:rsidRDefault="003F514D" w:rsidP="003A25BB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2C3336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6B401878" w14:textId="77777777" w:rsidR="00AA2886" w:rsidRPr="002C3336" w:rsidRDefault="00AA2886" w:rsidP="003F514D">
      <w:pPr>
        <w:jc w:val="center"/>
        <w:rPr>
          <w:color w:val="000000"/>
        </w:rPr>
      </w:pPr>
    </w:p>
    <w:p w14:paraId="70C4D978" w14:textId="77777777" w:rsidR="003F514D" w:rsidRPr="002C3336" w:rsidRDefault="003F514D" w:rsidP="003F514D">
      <w:pPr>
        <w:jc w:val="both"/>
        <w:rPr>
          <w:color w:val="000000"/>
        </w:rPr>
      </w:pPr>
      <w:r w:rsidRPr="002C3336">
        <w:rPr>
          <w:color w:val="000000"/>
        </w:rPr>
        <w:t>SENHOR PRESIDENTE,</w:t>
      </w:r>
    </w:p>
    <w:p w14:paraId="4AD7B30D" w14:textId="77777777" w:rsidR="003F514D" w:rsidRPr="002C3336" w:rsidRDefault="003F514D" w:rsidP="003F514D">
      <w:pPr>
        <w:jc w:val="both"/>
        <w:rPr>
          <w:color w:val="000000"/>
        </w:rPr>
      </w:pPr>
      <w:r w:rsidRPr="002C3336">
        <w:rPr>
          <w:color w:val="000000"/>
        </w:rPr>
        <w:t xml:space="preserve">SENHORES VEREADORES,          </w:t>
      </w:r>
    </w:p>
    <w:p w14:paraId="4FFCC746" w14:textId="77777777" w:rsidR="003F514D" w:rsidRPr="002C3336" w:rsidRDefault="003F514D" w:rsidP="003F514D">
      <w:pPr>
        <w:jc w:val="both"/>
        <w:rPr>
          <w:color w:val="000000"/>
        </w:rPr>
      </w:pPr>
      <w:r w:rsidRPr="002C3336">
        <w:rPr>
          <w:color w:val="000000"/>
        </w:rPr>
        <w:t xml:space="preserve">            </w:t>
      </w:r>
    </w:p>
    <w:p w14:paraId="2F75A232" w14:textId="35AF9C0D" w:rsidR="003F514D" w:rsidRPr="002C3336" w:rsidRDefault="003F514D" w:rsidP="003F514D">
      <w:pPr>
        <w:jc w:val="both"/>
        <w:rPr>
          <w:b/>
        </w:rPr>
      </w:pPr>
      <w:r w:rsidRPr="002C3336">
        <w:rPr>
          <w:color w:val="000000"/>
        </w:rPr>
        <w:t xml:space="preserve">      </w:t>
      </w:r>
      <w:r w:rsidRPr="002C3336">
        <w:t xml:space="preserve">              O presente tem como intento fundamental, justificar a VOSSAS EXCELÊNCIAS, o Projeto de Lei nº......./202</w:t>
      </w:r>
      <w:r w:rsidR="004B336B" w:rsidRPr="002C3336">
        <w:t>4</w:t>
      </w:r>
      <w:r w:rsidRPr="002C3336">
        <w:t xml:space="preserve">, </w:t>
      </w:r>
      <w:r w:rsidR="004932E1" w:rsidRPr="002C3336">
        <w:rPr>
          <w:b/>
          <w:bCs/>
        </w:rPr>
        <w:t>AUTORIZA A CRIAÇÃO DO “PROGRAMA CULTURA VIVA ANCHIETA” PARA A REALIZAÇÃO DE OFICINAS CULTURAIS, DÁ OUTRAS PROVIDÊNCIAS.</w:t>
      </w:r>
    </w:p>
    <w:p w14:paraId="4EDC22DE" w14:textId="77777777" w:rsidR="003F514D" w:rsidRPr="002C3336" w:rsidRDefault="003F514D" w:rsidP="003F514D">
      <w:pPr>
        <w:jc w:val="both"/>
      </w:pPr>
      <w:r w:rsidRPr="002C3336">
        <w:rPr>
          <w:bCs/>
          <w:iCs/>
        </w:rPr>
        <w:t xml:space="preserve">    </w:t>
      </w:r>
    </w:p>
    <w:p w14:paraId="7865C823" w14:textId="5B38EE77" w:rsidR="004B336B" w:rsidRPr="002C3336" w:rsidRDefault="004B336B" w:rsidP="004B336B">
      <w:pPr>
        <w:ind w:firstLine="708"/>
        <w:jc w:val="both"/>
        <w:rPr>
          <w:color w:val="000000"/>
          <w:shd w:val="clear" w:color="auto" w:fill="FFFFFF"/>
        </w:rPr>
      </w:pPr>
      <w:r w:rsidRPr="002C3336">
        <w:rPr>
          <w:color w:val="000000"/>
          <w:shd w:val="clear" w:color="auto" w:fill="FFFFFF"/>
        </w:rPr>
        <w:t>A cultura desempenha um papel crucial na formação da identidade de uma comunidade, contribuindo para a preservação</w:t>
      </w:r>
      <w:r w:rsidR="00A30391">
        <w:rPr>
          <w:color w:val="000000"/>
          <w:shd w:val="clear" w:color="auto" w:fill="FFFFFF"/>
        </w:rPr>
        <w:t xml:space="preserve"> cultural</w:t>
      </w:r>
      <w:r w:rsidRPr="002C3336">
        <w:rPr>
          <w:color w:val="000000"/>
          <w:shd w:val="clear" w:color="auto" w:fill="FFFFFF"/>
        </w:rPr>
        <w:t>, valores e expressões artísticas.</w:t>
      </w:r>
    </w:p>
    <w:p w14:paraId="050B649B" w14:textId="77777777" w:rsidR="004B336B" w:rsidRPr="002C3336" w:rsidRDefault="004B336B" w:rsidP="004B336B">
      <w:pPr>
        <w:ind w:firstLine="708"/>
        <w:jc w:val="both"/>
        <w:rPr>
          <w:color w:val="000000"/>
        </w:rPr>
      </w:pPr>
    </w:p>
    <w:p w14:paraId="4BF66E42" w14:textId="108B7B39" w:rsidR="004B336B" w:rsidRDefault="004B336B" w:rsidP="004B336B">
      <w:pPr>
        <w:ind w:firstLine="708"/>
        <w:jc w:val="both"/>
        <w:rPr>
          <w:color w:val="000000"/>
          <w:shd w:val="clear" w:color="auto" w:fill="FFFFFF"/>
        </w:rPr>
      </w:pPr>
      <w:r w:rsidRPr="002C3336">
        <w:rPr>
          <w:color w:val="000000"/>
          <w:shd w:val="clear" w:color="auto" w:fill="FFFFFF"/>
        </w:rPr>
        <w:t xml:space="preserve">O acesso à cultura muitas vezes é limitado por barreiras sociais e econômicas. O Programa busca promover a inclusão social, garantindo que pessoas de todas as idades e classes sociais tenham a oportunidade de participar de oficinas culturais. </w:t>
      </w:r>
    </w:p>
    <w:p w14:paraId="57B085F5" w14:textId="77777777" w:rsidR="0073012F" w:rsidRDefault="0073012F" w:rsidP="004B336B">
      <w:pPr>
        <w:ind w:firstLine="708"/>
        <w:jc w:val="both"/>
        <w:rPr>
          <w:color w:val="000000"/>
          <w:shd w:val="clear" w:color="auto" w:fill="FFFFFF"/>
        </w:rPr>
      </w:pPr>
    </w:p>
    <w:p w14:paraId="0364BDB0" w14:textId="77777777" w:rsidR="00040CD2" w:rsidRDefault="004F4F3B" w:rsidP="004B336B">
      <w:pPr>
        <w:ind w:firstLine="708"/>
        <w:jc w:val="both"/>
        <w:rPr>
          <w:color w:val="000000"/>
          <w:shd w:val="clear" w:color="auto" w:fill="FFFFFF"/>
        </w:rPr>
      </w:pPr>
      <w:r w:rsidRPr="004F4F3B">
        <w:rPr>
          <w:color w:val="000000"/>
          <w:shd w:val="clear" w:color="auto" w:fill="FFFFFF"/>
        </w:rPr>
        <w:t>No intuito de promover e proporcionar atividades culturais, visando desenvolvimento</w:t>
      </w:r>
      <w:r>
        <w:rPr>
          <w:color w:val="000000"/>
          <w:shd w:val="clear" w:color="auto" w:fill="FFFFFF"/>
        </w:rPr>
        <w:t xml:space="preserve"> de </w:t>
      </w:r>
      <w:r w:rsidRPr="002C3336">
        <w:t>habilidades e desenvolvimento afetivo, físico, cognitivo, pessoal, familiar e comunitário que garantam a opção de um aprimoramento profissional</w:t>
      </w:r>
      <w:r>
        <w:t>, pr</w:t>
      </w:r>
      <w:r w:rsidRPr="004F4F3B">
        <w:rPr>
          <w:color w:val="000000"/>
          <w:shd w:val="clear" w:color="auto" w:fill="FFFFFF"/>
        </w:rPr>
        <w:t>omovendo integração social de crianças, jovens, adultos e idosos na construção de sua cidadania e identidade cultural</w:t>
      </w:r>
      <w:r>
        <w:rPr>
          <w:color w:val="000000"/>
          <w:shd w:val="clear" w:color="auto" w:fill="FFFFFF"/>
        </w:rPr>
        <w:t xml:space="preserve"> </w:t>
      </w:r>
      <w:r w:rsidRPr="004F4F3B">
        <w:rPr>
          <w:color w:val="000000"/>
          <w:shd w:val="clear" w:color="auto" w:fill="FFFFFF"/>
        </w:rPr>
        <w:t xml:space="preserve">visando melhor qualidade de vida, </w:t>
      </w:r>
    </w:p>
    <w:p w14:paraId="5040D182" w14:textId="77777777" w:rsidR="00040CD2" w:rsidRDefault="00040CD2" w:rsidP="004B336B">
      <w:pPr>
        <w:ind w:firstLine="708"/>
        <w:jc w:val="both"/>
        <w:rPr>
          <w:color w:val="000000"/>
          <w:shd w:val="clear" w:color="auto" w:fill="FFFFFF"/>
        </w:rPr>
      </w:pPr>
    </w:p>
    <w:p w14:paraId="42659E74" w14:textId="07ABD174" w:rsidR="0073012F" w:rsidRPr="002C3336" w:rsidRDefault="00040CD2" w:rsidP="004B336B">
      <w:pPr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 presente projeto de lei, visa promover a </w:t>
      </w:r>
      <w:r w:rsidR="004F4F3B" w:rsidRPr="004F4F3B">
        <w:rPr>
          <w:color w:val="000000"/>
          <w:shd w:val="clear" w:color="auto" w:fill="FFFFFF"/>
        </w:rPr>
        <w:t xml:space="preserve">continuidade </w:t>
      </w:r>
      <w:r>
        <w:rPr>
          <w:color w:val="000000"/>
          <w:shd w:val="clear" w:color="auto" w:fill="FFFFFF"/>
        </w:rPr>
        <w:t>das</w:t>
      </w:r>
      <w:r w:rsidR="004F4F3B" w:rsidRPr="004F4F3B">
        <w:rPr>
          <w:color w:val="000000"/>
          <w:shd w:val="clear" w:color="auto" w:fill="FFFFFF"/>
        </w:rPr>
        <w:t xml:space="preserve"> atividades culturais existentes em nosso mu</w:t>
      </w:r>
      <w:r w:rsidR="0068147F">
        <w:rPr>
          <w:color w:val="000000"/>
          <w:shd w:val="clear" w:color="auto" w:fill="FFFFFF"/>
        </w:rPr>
        <w:t>nicípio através das oficinas ofertadas e mostras culturais semestrais planejadas pela Secretaria de Turismo e Cultura</w:t>
      </w:r>
      <w:r w:rsidR="004F4F3B" w:rsidRPr="004F4F3B">
        <w:rPr>
          <w:color w:val="000000"/>
          <w:shd w:val="clear" w:color="auto" w:fill="FFFFFF"/>
        </w:rPr>
        <w:t>, para que o incentivo à cultura continue levando conhecimento, contribuindo na socialização e ampliando a forma de acesso à cultura presente em nosso meio.</w:t>
      </w:r>
    </w:p>
    <w:p w14:paraId="14DE1FFC" w14:textId="2CAEE0E5" w:rsidR="003F514D" w:rsidRPr="002C3336" w:rsidRDefault="003F514D" w:rsidP="004B336B">
      <w:pPr>
        <w:ind w:firstLine="708"/>
        <w:jc w:val="both"/>
      </w:pPr>
      <w:r w:rsidRPr="002C3336">
        <w:t xml:space="preserve">   </w:t>
      </w:r>
    </w:p>
    <w:p w14:paraId="287DC7BC" w14:textId="4CB86398" w:rsidR="003F514D" w:rsidRPr="002C3336" w:rsidRDefault="003F514D" w:rsidP="003F514D">
      <w:pPr>
        <w:jc w:val="both"/>
      </w:pPr>
      <w:r w:rsidRPr="002C3336">
        <w:t xml:space="preserve">   </w:t>
      </w:r>
      <w:r w:rsidRPr="002C3336">
        <w:tab/>
        <w:t xml:space="preserve">  </w:t>
      </w:r>
      <w:r w:rsidRPr="002C3336">
        <w:rPr>
          <w:color w:val="000000"/>
        </w:rPr>
        <w:t>EXCELENTÍSSIMOS SENHORES EDIS, aqui estão elencadas a conta incluída e as contas reduzidas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C64522E" w14:textId="77777777" w:rsidR="003F514D" w:rsidRPr="002C3336" w:rsidRDefault="003F514D" w:rsidP="003F514D">
      <w:pPr>
        <w:jc w:val="both"/>
      </w:pPr>
    </w:p>
    <w:p w14:paraId="7C6E6E42" w14:textId="77777777" w:rsidR="00AD33D9" w:rsidRPr="002C3336" w:rsidRDefault="00AD33D9" w:rsidP="003F514D">
      <w:pPr>
        <w:jc w:val="center"/>
      </w:pPr>
    </w:p>
    <w:p w14:paraId="246EC527" w14:textId="77777777" w:rsidR="00AD33D9" w:rsidRPr="002C3336" w:rsidRDefault="00AD33D9" w:rsidP="003F514D">
      <w:pPr>
        <w:jc w:val="center"/>
      </w:pPr>
    </w:p>
    <w:p w14:paraId="10AB4392" w14:textId="77777777" w:rsidR="00AD33D9" w:rsidRPr="002C3336" w:rsidRDefault="00AD33D9" w:rsidP="003F514D">
      <w:pPr>
        <w:jc w:val="center"/>
      </w:pPr>
    </w:p>
    <w:p w14:paraId="5075E2D3" w14:textId="38697C91" w:rsidR="003F514D" w:rsidRPr="002C3336" w:rsidRDefault="003A25BB" w:rsidP="00017378">
      <w:pPr>
        <w:jc w:val="center"/>
      </w:pPr>
      <w:r w:rsidRPr="002C3336">
        <w:t xml:space="preserve">                                                                                                       </w:t>
      </w:r>
      <w:r w:rsidR="00017378" w:rsidRPr="002C3336">
        <w:t xml:space="preserve">Anchieta/SC, em </w:t>
      </w:r>
      <w:r w:rsidR="00017378">
        <w:t>10 de julho</w:t>
      </w:r>
      <w:r w:rsidR="00017378" w:rsidRPr="002C3336">
        <w:t xml:space="preserve"> de 2024.</w:t>
      </w:r>
    </w:p>
    <w:p w14:paraId="1E884241" w14:textId="77777777" w:rsidR="00AD33D9" w:rsidRPr="002C3336" w:rsidRDefault="00AD33D9" w:rsidP="003F514D">
      <w:pPr>
        <w:jc w:val="both"/>
      </w:pPr>
    </w:p>
    <w:p w14:paraId="19062842" w14:textId="77777777" w:rsidR="00AD33D9" w:rsidRPr="002C3336" w:rsidRDefault="00AD33D9" w:rsidP="003F514D">
      <w:pPr>
        <w:jc w:val="both"/>
      </w:pPr>
    </w:p>
    <w:p w14:paraId="29BC6723" w14:textId="77777777" w:rsidR="00AD33D9" w:rsidRPr="002C3336" w:rsidRDefault="00AD33D9" w:rsidP="003F514D">
      <w:pPr>
        <w:jc w:val="both"/>
      </w:pPr>
    </w:p>
    <w:p w14:paraId="51A22548" w14:textId="77777777" w:rsidR="00AD33D9" w:rsidRPr="002C3336" w:rsidRDefault="00AD33D9" w:rsidP="003F514D">
      <w:pPr>
        <w:jc w:val="both"/>
      </w:pPr>
    </w:p>
    <w:p w14:paraId="19DCE6D4" w14:textId="77777777" w:rsidR="003F514D" w:rsidRPr="002C3336" w:rsidRDefault="003F514D" w:rsidP="003F514D">
      <w:pPr>
        <w:jc w:val="center"/>
        <w:rPr>
          <w:b/>
        </w:rPr>
      </w:pPr>
      <w:r w:rsidRPr="002C3336">
        <w:rPr>
          <w:b/>
        </w:rPr>
        <w:t>IVAN JOSÉ CANCI</w:t>
      </w:r>
    </w:p>
    <w:p w14:paraId="6D5757D9" w14:textId="13B796EC" w:rsidR="00C47CFC" w:rsidRPr="002C3336" w:rsidRDefault="003F514D" w:rsidP="00AA2886">
      <w:pPr>
        <w:jc w:val="center"/>
      </w:pPr>
      <w:r w:rsidRPr="002C3336">
        <w:t xml:space="preserve">Prefeito Municipal </w:t>
      </w:r>
    </w:p>
    <w:sectPr w:rsidR="00C47CFC" w:rsidRPr="002C3336" w:rsidSect="00084877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1440" w:right="850" w:bottom="1440" w:left="1080" w:header="567" w:footer="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880C1" w14:textId="77777777" w:rsidR="00C24524" w:rsidRDefault="00C24524">
      <w:r>
        <w:separator/>
      </w:r>
    </w:p>
  </w:endnote>
  <w:endnote w:type="continuationSeparator" w:id="0">
    <w:p w14:paraId="23F066C9" w14:textId="77777777" w:rsidR="00C24524" w:rsidRDefault="00C2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36AF2251" w:rsidR="006B3E21" w:rsidRPr="006B3E21" w:rsidRDefault="00084877" w:rsidP="00084877">
    <w:pPr>
      <w:pStyle w:val="Rodap"/>
      <w:ind w:left="-426" w:right="-993"/>
    </w:pPr>
    <w:r>
      <w:rPr>
        <w:noProof/>
      </w:rPr>
      <w:drawing>
        <wp:inline distT="0" distB="0" distL="0" distR="0" wp14:anchorId="77C43D7D" wp14:editId="284872F0">
          <wp:extent cx="6591632" cy="876300"/>
          <wp:effectExtent l="0" t="0" r="0" b="0"/>
          <wp:docPr id="985911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610841" name="Imagem 7046108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021" cy="876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19FBE" w14:textId="77777777" w:rsidR="00C24524" w:rsidRDefault="00C24524">
      <w:r>
        <w:separator/>
      </w:r>
    </w:p>
  </w:footnote>
  <w:footnote w:type="continuationSeparator" w:id="0">
    <w:p w14:paraId="50F8DCA7" w14:textId="77777777" w:rsidR="00C24524" w:rsidRDefault="00C24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C24524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489F9720" w:rsidR="00E633AD" w:rsidRDefault="00084877" w:rsidP="00084877">
    <w:pPr>
      <w:pStyle w:val="Corpodetexto"/>
      <w:spacing w:line="14" w:lineRule="auto"/>
      <w:ind w:left="-709"/>
      <w:rPr>
        <w:b/>
        <w:sz w:val="20"/>
      </w:rPr>
    </w:pPr>
    <w:r>
      <w:rPr>
        <w:noProof/>
      </w:rPr>
      <w:drawing>
        <wp:inline distT="0" distB="0" distL="0" distR="0" wp14:anchorId="2D757E98" wp14:editId="65A2864D">
          <wp:extent cx="7060758" cy="1080711"/>
          <wp:effectExtent l="0" t="0" r="0" b="5715"/>
          <wp:docPr id="550130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96044" name="Imagem 81596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3477" cy="1087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C24524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6125771"/>
    <w:multiLevelType w:val="hybridMultilevel"/>
    <w:tmpl w:val="CAB2B246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4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6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1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B0E78"/>
    <w:multiLevelType w:val="hybridMultilevel"/>
    <w:tmpl w:val="49328DD4"/>
    <w:lvl w:ilvl="0" w:tplc="0416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4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5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7" w15:restartNumberingAfterBreak="0">
    <w:nsid w:val="548B30B3"/>
    <w:multiLevelType w:val="hybridMultilevel"/>
    <w:tmpl w:val="1B222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754"/>
    <w:multiLevelType w:val="hybridMultilevel"/>
    <w:tmpl w:val="62F8622E"/>
    <w:lvl w:ilvl="0" w:tplc="0416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9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21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</w:num>
  <w:num w:numId="4">
    <w:abstractNumId w:val="11"/>
    <w:lvlOverride w:ilvl="0">
      <w:startOverride w:val="1"/>
    </w:lvlOverride>
  </w:num>
  <w:num w:numId="5">
    <w:abstractNumId w:val="20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0"/>
  </w:num>
  <w:num w:numId="13">
    <w:abstractNumId w:val="19"/>
  </w:num>
  <w:num w:numId="14">
    <w:abstractNumId w:val="15"/>
  </w:num>
  <w:num w:numId="15">
    <w:abstractNumId w:val="12"/>
  </w:num>
  <w:num w:numId="16">
    <w:abstractNumId w:val="6"/>
  </w:num>
  <w:num w:numId="17">
    <w:abstractNumId w:val="21"/>
  </w:num>
  <w:num w:numId="18">
    <w:abstractNumId w:val="10"/>
  </w:num>
  <w:num w:numId="19">
    <w:abstractNumId w:val="17"/>
  </w:num>
  <w:num w:numId="20">
    <w:abstractNumId w:val="13"/>
  </w:num>
  <w:num w:numId="21">
    <w:abstractNumId w:val="8"/>
  </w:num>
  <w:num w:numId="22">
    <w:abstractNumId w:val="3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17378"/>
    <w:rsid w:val="0002017E"/>
    <w:rsid w:val="00023A9F"/>
    <w:rsid w:val="000242E8"/>
    <w:rsid w:val="00025BC2"/>
    <w:rsid w:val="000328B5"/>
    <w:rsid w:val="00035295"/>
    <w:rsid w:val="00036361"/>
    <w:rsid w:val="00040BED"/>
    <w:rsid w:val="00040CD2"/>
    <w:rsid w:val="00042136"/>
    <w:rsid w:val="00045648"/>
    <w:rsid w:val="000459D3"/>
    <w:rsid w:val="000546D9"/>
    <w:rsid w:val="00056199"/>
    <w:rsid w:val="000612E4"/>
    <w:rsid w:val="00062061"/>
    <w:rsid w:val="00063A8D"/>
    <w:rsid w:val="00063BE5"/>
    <w:rsid w:val="0006514A"/>
    <w:rsid w:val="0007030A"/>
    <w:rsid w:val="00080849"/>
    <w:rsid w:val="00084877"/>
    <w:rsid w:val="00090DF9"/>
    <w:rsid w:val="00092B8B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6FA5"/>
    <w:rsid w:val="000D365D"/>
    <w:rsid w:val="000E1C45"/>
    <w:rsid w:val="000E3B11"/>
    <w:rsid w:val="000E5293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2C4B"/>
    <w:rsid w:val="0013547A"/>
    <w:rsid w:val="00137512"/>
    <w:rsid w:val="00151116"/>
    <w:rsid w:val="00151AFB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20BFE"/>
    <w:rsid w:val="00233AE9"/>
    <w:rsid w:val="00235975"/>
    <w:rsid w:val="00237D42"/>
    <w:rsid w:val="00247661"/>
    <w:rsid w:val="00250075"/>
    <w:rsid w:val="00253798"/>
    <w:rsid w:val="00261A1C"/>
    <w:rsid w:val="002650C9"/>
    <w:rsid w:val="00274F21"/>
    <w:rsid w:val="00275FC1"/>
    <w:rsid w:val="00277303"/>
    <w:rsid w:val="00281EE0"/>
    <w:rsid w:val="002831D0"/>
    <w:rsid w:val="002862C1"/>
    <w:rsid w:val="00287431"/>
    <w:rsid w:val="00294407"/>
    <w:rsid w:val="002A1F72"/>
    <w:rsid w:val="002A3B51"/>
    <w:rsid w:val="002A7186"/>
    <w:rsid w:val="002A7D34"/>
    <w:rsid w:val="002A7DA2"/>
    <w:rsid w:val="002B048C"/>
    <w:rsid w:val="002B54BA"/>
    <w:rsid w:val="002C3336"/>
    <w:rsid w:val="002C7C39"/>
    <w:rsid w:val="002E2C01"/>
    <w:rsid w:val="002E2DC1"/>
    <w:rsid w:val="002E44F3"/>
    <w:rsid w:val="002E7F38"/>
    <w:rsid w:val="002F2991"/>
    <w:rsid w:val="003001CB"/>
    <w:rsid w:val="003061B4"/>
    <w:rsid w:val="003067E4"/>
    <w:rsid w:val="00313505"/>
    <w:rsid w:val="003142EA"/>
    <w:rsid w:val="00321112"/>
    <w:rsid w:val="003213F6"/>
    <w:rsid w:val="00321752"/>
    <w:rsid w:val="00321BC4"/>
    <w:rsid w:val="00322E90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387E"/>
    <w:rsid w:val="00384660"/>
    <w:rsid w:val="0038651C"/>
    <w:rsid w:val="0039069D"/>
    <w:rsid w:val="00397636"/>
    <w:rsid w:val="003A152D"/>
    <w:rsid w:val="003A1A88"/>
    <w:rsid w:val="003A25BB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14D"/>
    <w:rsid w:val="003F5FA9"/>
    <w:rsid w:val="003F7127"/>
    <w:rsid w:val="003F74A3"/>
    <w:rsid w:val="004000CD"/>
    <w:rsid w:val="004045C3"/>
    <w:rsid w:val="0040509F"/>
    <w:rsid w:val="004075F9"/>
    <w:rsid w:val="004078AC"/>
    <w:rsid w:val="00420F09"/>
    <w:rsid w:val="004255B1"/>
    <w:rsid w:val="00432970"/>
    <w:rsid w:val="00435CAB"/>
    <w:rsid w:val="00435F95"/>
    <w:rsid w:val="00441BC0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390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32E1"/>
    <w:rsid w:val="00496E95"/>
    <w:rsid w:val="00496FD5"/>
    <w:rsid w:val="004A3367"/>
    <w:rsid w:val="004A5D7E"/>
    <w:rsid w:val="004B336B"/>
    <w:rsid w:val="004C2018"/>
    <w:rsid w:val="004C2577"/>
    <w:rsid w:val="004C4456"/>
    <w:rsid w:val="004C4F4E"/>
    <w:rsid w:val="004C7011"/>
    <w:rsid w:val="004D3C1C"/>
    <w:rsid w:val="004D64E4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4F3AE1"/>
    <w:rsid w:val="004F4F3B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65FC3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C557A"/>
    <w:rsid w:val="005D2104"/>
    <w:rsid w:val="005D7D02"/>
    <w:rsid w:val="005E598A"/>
    <w:rsid w:val="005E71C5"/>
    <w:rsid w:val="005F00EE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147F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12F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A629D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7F7F5B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08A3"/>
    <w:rsid w:val="0084266C"/>
    <w:rsid w:val="00844182"/>
    <w:rsid w:val="00845DE6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B6548"/>
    <w:rsid w:val="008C09B3"/>
    <w:rsid w:val="008C1EE2"/>
    <w:rsid w:val="008C4980"/>
    <w:rsid w:val="008C56AD"/>
    <w:rsid w:val="008D0D49"/>
    <w:rsid w:val="008E4080"/>
    <w:rsid w:val="008F1F45"/>
    <w:rsid w:val="008F23A8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249A8"/>
    <w:rsid w:val="00926A03"/>
    <w:rsid w:val="00934CFC"/>
    <w:rsid w:val="0093710D"/>
    <w:rsid w:val="00937D53"/>
    <w:rsid w:val="0094371F"/>
    <w:rsid w:val="009467D1"/>
    <w:rsid w:val="00950E7B"/>
    <w:rsid w:val="0095245A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A731B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0391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2886"/>
    <w:rsid w:val="00AA6EA5"/>
    <w:rsid w:val="00AA7A6D"/>
    <w:rsid w:val="00AB1909"/>
    <w:rsid w:val="00AB4E8E"/>
    <w:rsid w:val="00AB5118"/>
    <w:rsid w:val="00AC4284"/>
    <w:rsid w:val="00AC5E73"/>
    <w:rsid w:val="00AD0477"/>
    <w:rsid w:val="00AD33D9"/>
    <w:rsid w:val="00AD74EB"/>
    <w:rsid w:val="00AE64A9"/>
    <w:rsid w:val="00AE78EC"/>
    <w:rsid w:val="00AF5849"/>
    <w:rsid w:val="00B029F6"/>
    <w:rsid w:val="00B06B9A"/>
    <w:rsid w:val="00B07217"/>
    <w:rsid w:val="00B072BB"/>
    <w:rsid w:val="00B10C01"/>
    <w:rsid w:val="00B122CC"/>
    <w:rsid w:val="00B1358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0239"/>
    <w:rsid w:val="00B5303C"/>
    <w:rsid w:val="00B53A49"/>
    <w:rsid w:val="00B54CA8"/>
    <w:rsid w:val="00B555DD"/>
    <w:rsid w:val="00B561E0"/>
    <w:rsid w:val="00B612A4"/>
    <w:rsid w:val="00B61FF2"/>
    <w:rsid w:val="00B72EDE"/>
    <w:rsid w:val="00B9647A"/>
    <w:rsid w:val="00BA2FC5"/>
    <w:rsid w:val="00BA4700"/>
    <w:rsid w:val="00BA49A1"/>
    <w:rsid w:val="00BA62DE"/>
    <w:rsid w:val="00BA7118"/>
    <w:rsid w:val="00BA7740"/>
    <w:rsid w:val="00BB00EA"/>
    <w:rsid w:val="00BB06C7"/>
    <w:rsid w:val="00BB79B2"/>
    <w:rsid w:val="00BC6DB4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24524"/>
    <w:rsid w:val="00C35AF4"/>
    <w:rsid w:val="00C40F7F"/>
    <w:rsid w:val="00C45274"/>
    <w:rsid w:val="00C47CFC"/>
    <w:rsid w:val="00C51041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3B5E"/>
    <w:rsid w:val="00C957FA"/>
    <w:rsid w:val="00CA2D5C"/>
    <w:rsid w:val="00CA32DA"/>
    <w:rsid w:val="00CA6380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104"/>
    <w:rsid w:val="00D05F6A"/>
    <w:rsid w:val="00D10BA3"/>
    <w:rsid w:val="00D271BF"/>
    <w:rsid w:val="00D27767"/>
    <w:rsid w:val="00D36A5C"/>
    <w:rsid w:val="00D40673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E7E2B"/>
    <w:rsid w:val="00DF031E"/>
    <w:rsid w:val="00DF0545"/>
    <w:rsid w:val="00DF7CFB"/>
    <w:rsid w:val="00E02357"/>
    <w:rsid w:val="00E06DAB"/>
    <w:rsid w:val="00E205B3"/>
    <w:rsid w:val="00E2441C"/>
    <w:rsid w:val="00E259B0"/>
    <w:rsid w:val="00E259B8"/>
    <w:rsid w:val="00E31606"/>
    <w:rsid w:val="00E32130"/>
    <w:rsid w:val="00E324C7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49B2"/>
    <w:rsid w:val="00F1694B"/>
    <w:rsid w:val="00F16BDD"/>
    <w:rsid w:val="00F22E21"/>
    <w:rsid w:val="00F24A56"/>
    <w:rsid w:val="00F2773D"/>
    <w:rsid w:val="00F335D4"/>
    <w:rsid w:val="00F43A92"/>
    <w:rsid w:val="00F4486C"/>
    <w:rsid w:val="00F45B7C"/>
    <w:rsid w:val="00F47CA6"/>
    <w:rsid w:val="00F47FB0"/>
    <w:rsid w:val="00F52F3D"/>
    <w:rsid w:val="00F57B03"/>
    <w:rsid w:val="00F65950"/>
    <w:rsid w:val="00F7181D"/>
    <w:rsid w:val="00F75CD0"/>
    <w:rsid w:val="00F76325"/>
    <w:rsid w:val="00F7690E"/>
    <w:rsid w:val="00F9116D"/>
    <w:rsid w:val="00F92927"/>
    <w:rsid w:val="00F93B29"/>
    <w:rsid w:val="00F953A4"/>
    <w:rsid w:val="00FA326E"/>
    <w:rsid w:val="00FA5FA3"/>
    <w:rsid w:val="00FA73B8"/>
    <w:rsid w:val="00FA7DC9"/>
    <w:rsid w:val="00FB4386"/>
    <w:rsid w:val="00FB4A2E"/>
    <w:rsid w:val="00FB7A6C"/>
    <w:rsid w:val="00FB7B4B"/>
    <w:rsid w:val="00FC0386"/>
    <w:rsid w:val="00FC11AD"/>
    <w:rsid w:val="00FC26B9"/>
    <w:rsid w:val="00FC3420"/>
    <w:rsid w:val="00FC4E80"/>
    <w:rsid w:val="00FC568B"/>
    <w:rsid w:val="00FC601B"/>
    <w:rsid w:val="00FC774D"/>
    <w:rsid w:val="00FD0B9E"/>
    <w:rsid w:val="00FD2978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uiPriority w:val="22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72EFA-2FD4-4A44-BC3C-4CEC4F963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3</Pages>
  <Words>716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2024-07-11T12:01:00Z</dcterms:created>
  <dcterms:modified xsi:type="dcterms:W3CDTF">2024-07-11T12:01:00Z</dcterms:modified>
</cp:coreProperties>
</file>