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A516" w14:textId="77777777" w:rsidR="004B6094" w:rsidRDefault="004B6094" w:rsidP="004F5B14">
      <w:pPr>
        <w:pStyle w:val="Ttulo7"/>
        <w:ind w:left="708" w:firstLine="1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bookmarkStart w:id="0" w:name="_GoBack"/>
      <w:bookmarkEnd w:id="0"/>
    </w:p>
    <w:p w14:paraId="20464906" w14:textId="033A8713" w:rsidR="004F5B14" w:rsidRDefault="004F5B14" w:rsidP="004F5B14">
      <w:pPr>
        <w:pStyle w:val="Ttulo7"/>
        <w:ind w:left="708" w:firstLine="1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r w:rsidRPr="00BE1191"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 xml:space="preserve">PROJETO DE LEI Nº.      </w:t>
      </w:r>
      <w:r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>/2024</w:t>
      </w:r>
    </w:p>
    <w:p w14:paraId="603BD797" w14:textId="77777777" w:rsidR="004B6094" w:rsidRDefault="004B6094" w:rsidP="004B6094"/>
    <w:p w14:paraId="22293764" w14:textId="77777777" w:rsidR="004B6094" w:rsidRDefault="004B6094" w:rsidP="004B6094">
      <w:pPr>
        <w:tabs>
          <w:tab w:val="left" w:pos="7230"/>
        </w:tabs>
        <w:ind w:right="-143"/>
        <w:jc w:val="both"/>
        <w:rPr>
          <w:rStyle w:val="Forte"/>
          <w:color w:val="000000"/>
          <w:shd w:val="clear" w:color="auto" w:fill="FBFBFB"/>
        </w:rPr>
      </w:pPr>
    </w:p>
    <w:tbl>
      <w:tblPr>
        <w:tblpPr w:leftFromText="141" w:rightFromText="141" w:vertAnchor="text" w:horzAnchor="page" w:tblpX="3999" w:tblpY="208"/>
        <w:tblW w:w="12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5954"/>
      </w:tblGrid>
      <w:tr w:rsidR="003B1064" w:rsidRPr="003B1064" w14:paraId="1DC91166" w14:textId="77777777" w:rsidTr="00A65ABD">
        <w:trPr>
          <w:cantSplit/>
          <w:trHeight w:val="1258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B99042C" w14:textId="77777777" w:rsidR="003B1064" w:rsidRPr="003B1064" w:rsidRDefault="003B1064" w:rsidP="001C1041">
            <w:pPr>
              <w:keepNext/>
              <w:spacing w:line="276" w:lineRule="auto"/>
              <w:jc w:val="both"/>
              <w:outlineLvl w:val="6"/>
              <w:rPr>
                <w:b/>
              </w:rPr>
            </w:pPr>
            <w:bookmarkStart w:id="1" w:name="_Hlk171350245"/>
            <w:r w:rsidRPr="003B1064">
              <w:rPr>
                <w:b/>
                <w:iCs/>
                <w:color w:val="000000"/>
              </w:rPr>
              <w:t>RECONHECE E DENOMINA LOGRADOURO PÚBLICO MUNICIPAL, E DÁ OUTRAS PROVIDÊNCIAS.</w:t>
            </w:r>
          </w:p>
          <w:bookmarkEnd w:id="1"/>
          <w:p w14:paraId="684205E4" w14:textId="77777777" w:rsidR="003B1064" w:rsidRPr="003B1064" w:rsidRDefault="003B1064" w:rsidP="001C1041">
            <w:pPr>
              <w:spacing w:line="276" w:lineRule="auto"/>
              <w:jc w:val="both"/>
            </w:pPr>
          </w:p>
          <w:p w14:paraId="47E8EA0C" w14:textId="77777777" w:rsidR="003B1064" w:rsidRPr="003B1064" w:rsidRDefault="003B1064" w:rsidP="001C1041">
            <w:pPr>
              <w:spacing w:line="276" w:lineRule="auto"/>
              <w:jc w:val="both"/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D67AF9E" w14:textId="77777777" w:rsidR="003B1064" w:rsidRPr="003B1064" w:rsidRDefault="003B1064" w:rsidP="001C1041">
            <w:pPr>
              <w:spacing w:line="276" w:lineRule="auto"/>
              <w:ind w:left="-142" w:hanging="284"/>
              <w:jc w:val="both"/>
              <w:rPr>
                <w:sz w:val="26"/>
                <w:szCs w:val="26"/>
              </w:rPr>
            </w:pPr>
          </w:p>
        </w:tc>
      </w:tr>
    </w:tbl>
    <w:p w14:paraId="45AD3718" w14:textId="77777777" w:rsidR="003B1064" w:rsidRPr="003B1064" w:rsidRDefault="003B1064" w:rsidP="003B1064">
      <w:pPr>
        <w:spacing w:after="120" w:line="276" w:lineRule="auto"/>
        <w:ind w:left="283"/>
      </w:pPr>
    </w:p>
    <w:p w14:paraId="212760AC" w14:textId="77777777" w:rsidR="003B1064" w:rsidRPr="003B1064" w:rsidRDefault="003B1064" w:rsidP="003B1064">
      <w:pPr>
        <w:spacing w:after="120" w:line="276" w:lineRule="auto"/>
        <w:ind w:left="283"/>
      </w:pPr>
      <w:r w:rsidRPr="003B1064">
        <w:t xml:space="preserve">                       </w:t>
      </w:r>
    </w:p>
    <w:p w14:paraId="7EB46EDD" w14:textId="77777777" w:rsidR="003B1064" w:rsidRPr="003B1064" w:rsidRDefault="003B1064" w:rsidP="003B1064">
      <w:pPr>
        <w:spacing w:line="276" w:lineRule="auto"/>
      </w:pPr>
      <w:r w:rsidRPr="003B1064">
        <w:t xml:space="preserve">                                                                </w:t>
      </w:r>
    </w:p>
    <w:p w14:paraId="6B0DFFF4" w14:textId="77777777" w:rsidR="003B1064" w:rsidRPr="003B1064" w:rsidRDefault="003B1064" w:rsidP="003B1064">
      <w:pPr>
        <w:spacing w:line="276" w:lineRule="auto"/>
        <w:jc w:val="both"/>
      </w:pPr>
      <w:r w:rsidRPr="003B1064">
        <w:tab/>
      </w:r>
      <w:r w:rsidRPr="003B1064">
        <w:tab/>
      </w:r>
    </w:p>
    <w:p w14:paraId="13213498" w14:textId="77777777" w:rsidR="003B1064" w:rsidRPr="003B1064" w:rsidRDefault="003B1064" w:rsidP="003B1064">
      <w:pPr>
        <w:spacing w:line="276" w:lineRule="auto"/>
        <w:ind w:left="708" w:firstLine="708"/>
        <w:jc w:val="both"/>
      </w:pPr>
    </w:p>
    <w:p w14:paraId="7BEB75EB" w14:textId="77777777" w:rsidR="003B1064" w:rsidRPr="003B1064" w:rsidRDefault="003B1064" w:rsidP="003B1064">
      <w:pPr>
        <w:spacing w:line="276" w:lineRule="auto"/>
        <w:ind w:left="708" w:firstLine="708"/>
        <w:jc w:val="both"/>
      </w:pPr>
      <w:r w:rsidRPr="003B1064">
        <w:t>O Prefeito do Município de Anchieta, Estado de Santa Catarina;</w:t>
      </w:r>
    </w:p>
    <w:p w14:paraId="1317BC3F" w14:textId="77777777" w:rsidR="003B1064" w:rsidRPr="003B1064" w:rsidRDefault="003B1064" w:rsidP="003B1064">
      <w:pPr>
        <w:spacing w:line="276" w:lineRule="auto"/>
        <w:jc w:val="both"/>
      </w:pPr>
      <w:r w:rsidRPr="003B1064">
        <w:t xml:space="preserve">                         Faço saber a todos os habitantes deste Município que a                                                     Câmara Municipal de Vereadores aprovou e eu sanciono a seguinte Lei:</w:t>
      </w:r>
    </w:p>
    <w:p w14:paraId="109D8ABE" w14:textId="77777777" w:rsidR="003B1064" w:rsidRPr="003B1064" w:rsidRDefault="003B1064" w:rsidP="003B1064">
      <w:pPr>
        <w:tabs>
          <w:tab w:val="left" w:pos="2835"/>
        </w:tabs>
        <w:spacing w:line="276" w:lineRule="auto"/>
        <w:jc w:val="both"/>
      </w:pPr>
    </w:p>
    <w:p w14:paraId="06E043F0" w14:textId="77777777" w:rsidR="003B1064" w:rsidRPr="003B1064" w:rsidRDefault="003B1064" w:rsidP="003B1064">
      <w:pPr>
        <w:keepNext/>
        <w:spacing w:line="276" w:lineRule="auto"/>
        <w:ind w:firstLine="1134"/>
        <w:jc w:val="both"/>
        <w:outlineLvl w:val="6"/>
        <w:rPr>
          <w:szCs w:val="20"/>
        </w:rPr>
      </w:pPr>
      <w:r w:rsidRPr="003B1064">
        <w:rPr>
          <w:b/>
          <w:bCs/>
          <w:color w:val="000000"/>
        </w:rPr>
        <w:tab/>
      </w:r>
      <w:bookmarkStart w:id="2" w:name="_Hlk144364609"/>
      <w:bookmarkStart w:id="3" w:name="_Hlk144363696"/>
    </w:p>
    <w:p w14:paraId="649B0868" w14:textId="31F8228A" w:rsidR="003B1064" w:rsidRPr="003B1064" w:rsidRDefault="003B1064" w:rsidP="003B1064">
      <w:pPr>
        <w:keepNext/>
        <w:spacing w:line="276" w:lineRule="auto"/>
        <w:ind w:firstLine="1134"/>
        <w:jc w:val="both"/>
        <w:outlineLvl w:val="6"/>
        <w:rPr>
          <w:szCs w:val="20"/>
        </w:rPr>
      </w:pPr>
      <w:r w:rsidRPr="003B1064">
        <w:rPr>
          <w:b/>
          <w:bCs/>
          <w:color w:val="000000"/>
        </w:rPr>
        <w:t>Art. 1º</w:t>
      </w:r>
      <w:r w:rsidRPr="003B1064">
        <w:rPr>
          <w:color w:val="000000"/>
        </w:rPr>
        <w:t xml:space="preserve"> A </w:t>
      </w:r>
      <w:r w:rsidR="00A65ABD">
        <w:rPr>
          <w:color w:val="000000"/>
        </w:rPr>
        <w:t>Rua</w:t>
      </w:r>
      <w:r w:rsidRPr="003B1064">
        <w:rPr>
          <w:color w:val="000000"/>
        </w:rPr>
        <w:t xml:space="preserve"> compreendida </w:t>
      </w:r>
      <w:r w:rsidR="00AC0283">
        <w:rPr>
          <w:color w:val="000000"/>
        </w:rPr>
        <w:t xml:space="preserve">de Parte do Lote Urbano nº 450 e Parte da Chácara nº 15, partindo da Rua Guilherme </w:t>
      </w:r>
      <w:proofErr w:type="spellStart"/>
      <w:r w:rsidR="00AC0283">
        <w:rPr>
          <w:color w:val="000000"/>
        </w:rPr>
        <w:t>Wildner</w:t>
      </w:r>
      <w:proofErr w:type="spellEnd"/>
      <w:r w:rsidRPr="003B1064">
        <w:rPr>
          <w:color w:val="000000"/>
        </w:rPr>
        <w:t xml:space="preserve">, fica reconhecida pelo Poder Público Municipal como Logradouro Público Municipal e será denominada de </w:t>
      </w:r>
      <w:r w:rsidR="00A65ABD">
        <w:rPr>
          <w:color w:val="000000"/>
        </w:rPr>
        <w:t>Rua</w:t>
      </w:r>
      <w:r w:rsidR="00AC0283">
        <w:rPr>
          <w:b/>
          <w:bCs/>
          <w:color w:val="000000"/>
        </w:rPr>
        <w:t xml:space="preserve"> </w:t>
      </w:r>
      <w:r w:rsidR="005E2326">
        <w:rPr>
          <w:b/>
          <w:bCs/>
          <w:color w:val="000000"/>
        </w:rPr>
        <w:t xml:space="preserve">VILMA </w:t>
      </w:r>
      <w:r w:rsidR="00DD672A" w:rsidRPr="005F04F7">
        <w:rPr>
          <w:b/>
          <w:bCs/>
          <w:color w:val="000000"/>
        </w:rPr>
        <w:t>CARGNIELETTO</w:t>
      </w:r>
      <w:r w:rsidR="00DD672A">
        <w:rPr>
          <w:b/>
          <w:bCs/>
          <w:color w:val="000000"/>
        </w:rPr>
        <w:t xml:space="preserve"> </w:t>
      </w:r>
      <w:r w:rsidR="005E2326">
        <w:rPr>
          <w:b/>
          <w:bCs/>
          <w:color w:val="000000"/>
        </w:rPr>
        <w:t>LAGO.</w:t>
      </w:r>
    </w:p>
    <w:bookmarkEnd w:id="2"/>
    <w:bookmarkEnd w:id="3"/>
    <w:p w14:paraId="2A9E5CCB" w14:textId="77777777" w:rsidR="003B1064" w:rsidRPr="003B1064" w:rsidRDefault="003B1064" w:rsidP="003B1064">
      <w:pPr>
        <w:spacing w:line="276" w:lineRule="auto"/>
      </w:pPr>
    </w:p>
    <w:p w14:paraId="185A9783" w14:textId="77777777" w:rsidR="003B1064" w:rsidRPr="003B1064" w:rsidRDefault="003B1064" w:rsidP="003B1064">
      <w:pPr>
        <w:keepNext/>
        <w:spacing w:line="276" w:lineRule="auto"/>
        <w:ind w:firstLine="993"/>
        <w:jc w:val="both"/>
        <w:outlineLvl w:val="6"/>
      </w:pPr>
      <w:r w:rsidRPr="003B1064">
        <w:rPr>
          <w:b/>
          <w:bCs/>
          <w:color w:val="000000"/>
        </w:rPr>
        <w:t xml:space="preserve">    Art. 2º </w:t>
      </w:r>
      <w:r w:rsidRPr="003B1064">
        <w:rPr>
          <w:color w:val="000000"/>
        </w:rPr>
        <w:t>Esta Lei entrará em vigor na data de sua publicação, revogando-se as disposições em contrário.</w:t>
      </w:r>
      <w:r w:rsidRPr="003B1064">
        <w:t xml:space="preserve"> </w:t>
      </w:r>
    </w:p>
    <w:p w14:paraId="0C0D1EC1" w14:textId="77777777" w:rsidR="004B6094" w:rsidRDefault="004B6094" w:rsidP="004B6094"/>
    <w:p w14:paraId="13FECE08" w14:textId="77777777" w:rsidR="004B6094" w:rsidRPr="004B6094" w:rsidRDefault="004B6094" w:rsidP="004B6094"/>
    <w:p w14:paraId="57EBD75D" w14:textId="77777777" w:rsidR="00EF0E18" w:rsidRDefault="00EF0E18" w:rsidP="006F5C0D">
      <w:pPr>
        <w:spacing w:line="276" w:lineRule="auto"/>
        <w:jc w:val="right"/>
      </w:pPr>
    </w:p>
    <w:p w14:paraId="7F4CD910" w14:textId="46474D51" w:rsidR="004F5B14" w:rsidRPr="00A35607" w:rsidRDefault="006F5C0D" w:rsidP="006F5C0D">
      <w:pPr>
        <w:spacing w:line="276" w:lineRule="auto"/>
        <w:jc w:val="right"/>
      </w:pPr>
      <w:r w:rsidRPr="00A35607">
        <w:t>Anchieta</w:t>
      </w:r>
      <w:r w:rsidR="004F5B14" w:rsidRPr="00A35607">
        <w:t>/SC, em</w:t>
      </w:r>
      <w:r w:rsidR="00F655D3">
        <w:t xml:space="preserve"> </w:t>
      </w:r>
      <w:r w:rsidR="00A65ABD">
        <w:t>19</w:t>
      </w:r>
      <w:r w:rsidR="004F5B14">
        <w:t xml:space="preserve"> d</w:t>
      </w:r>
      <w:r w:rsidR="004F5B14" w:rsidRPr="00A35607">
        <w:t xml:space="preserve">e </w:t>
      </w:r>
      <w:r w:rsidR="00364402">
        <w:t>ju</w:t>
      </w:r>
      <w:r w:rsidR="00F655D3">
        <w:t>l</w:t>
      </w:r>
      <w:r w:rsidR="00364402">
        <w:t>ho</w:t>
      </w:r>
      <w:r w:rsidR="004F5B14">
        <w:t xml:space="preserve"> de 2024.</w:t>
      </w:r>
    </w:p>
    <w:p w14:paraId="42303BFD" w14:textId="77777777" w:rsidR="004F5B14" w:rsidRPr="00A35607" w:rsidRDefault="004F5B14" w:rsidP="004F5B14">
      <w:pPr>
        <w:spacing w:line="276" w:lineRule="auto"/>
        <w:jc w:val="both"/>
      </w:pPr>
    </w:p>
    <w:p w14:paraId="4F7A3871" w14:textId="77777777" w:rsidR="004F5B14" w:rsidRDefault="004F5B14" w:rsidP="004F5B14">
      <w:pPr>
        <w:spacing w:line="276" w:lineRule="auto"/>
        <w:jc w:val="both"/>
      </w:pPr>
    </w:p>
    <w:p w14:paraId="1ED43798" w14:textId="77777777" w:rsidR="004F5B14" w:rsidRDefault="004F5B14" w:rsidP="004F5B14">
      <w:pPr>
        <w:spacing w:line="276" w:lineRule="auto"/>
        <w:jc w:val="both"/>
      </w:pPr>
    </w:p>
    <w:p w14:paraId="2A1E08C3" w14:textId="77777777" w:rsidR="004F5B14" w:rsidRDefault="004F5B14" w:rsidP="004F5B14">
      <w:pPr>
        <w:spacing w:line="276" w:lineRule="auto"/>
        <w:jc w:val="both"/>
      </w:pPr>
    </w:p>
    <w:p w14:paraId="5D42ED7D" w14:textId="77777777" w:rsidR="004F5B14" w:rsidRPr="00A35607" w:rsidRDefault="004F5B14" w:rsidP="004F5B14">
      <w:pPr>
        <w:spacing w:line="276" w:lineRule="auto"/>
        <w:jc w:val="both"/>
      </w:pPr>
    </w:p>
    <w:p w14:paraId="6B9DCDA4" w14:textId="77777777" w:rsidR="004F5B14" w:rsidRPr="00A35607" w:rsidRDefault="004F5B14" w:rsidP="004F5B14">
      <w:pPr>
        <w:spacing w:line="276" w:lineRule="auto"/>
        <w:jc w:val="both"/>
      </w:pPr>
    </w:p>
    <w:p w14:paraId="1FE708BD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7D46ED62" w14:textId="77777777" w:rsidR="004F5B14" w:rsidRDefault="004F5B14" w:rsidP="004F5B14">
      <w:pPr>
        <w:jc w:val="center"/>
      </w:pPr>
      <w:r w:rsidRPr="00A35607">
        <w:t>Prefeito Municipal</w:t>
      </w:r>
      <w:r>
        <w:t xml:space="preserve"> </w:t>
      </w:r>
    </w:p>
    <w:p w14:paraId="250DC7AF" w14:textId="77777777" w:rsidR="004F5B14" w:rsidRDefault="004F5B14" w:rsidP="004F5B14">
      <w:pPr>
        <w:jc w:val="center"/>
      </w:pPr>
    </w:p>
    <w:p w14:paraId="1CB23A73" w14:textId="77777777" w:rsidR="004F5B14" w:rsidRDefault="004F5B14" w:rsidP="004F5B14">
      <w:pPr>
        <w:jc w:val="center"/>
      </w:pPr>
    </w:p>
    <w:p w14:paraId="7C791841" w14:textId="77777777" w:rsidR="004F5B14" w:rsidRDefault="004F5B14" w:rsidP="004F5B14">
      <w:pPr>
        <w:jc w:val="center"/>
      </w:pPr>
    </w:p>
    <w:p w14:paraId="11DA138D" w14:textId="77777777" w:rsidR="00690884" w:rsidRDefault="00690884" w:rsidP="004F5B14">
      <w:pPr>
        <w:jc w:val="center"/>
      </w:pPr>
    </w:p>
    <w:p w14:paraId="3029112C" w14:textId="77777777" w:rsidR="00690884" w:rsidRDefault="00690884" w:rsidP="004F5B14">
      <w:pPr>
        <w:jc w:val="center"/>
      </w:pPr>
    </w:p>
    <w:p w14:paraId="20D4441C" w14:textId="77777777" w:rsidR="00690884" w:rsidRDefault="00690884" w:rsidP="004F5B14">
      <w:pPr>
        <w:jc w:val="center"/>
      </w:pPr>
    </w:p>
    <w:p w14:paraId="2FF1B81A" w14:textId="77777777" w:rsidR="00CD000D" w:rsidRDefault="00CD000D" w:rsidP="004F5B14">
      <w:pPr>
        <w:jc w:val="center"/>
      </w:pPr>
    </w:p>
    <w:p w14:paraId="27C44530" w14:textId="77777777" w:rsidR="00690884" w:rsidRDefault="00690884" w:rsidP="004F5B14">
      <w:pPr>
        <w:jc w:val="center"/>
      </w:pPr>
    </w:p>
    <w:p w14:paraId="2EBED5A0" w14:textId="4DAB689C" w:rsidR="004F5B14" w:rsidRPr="00EF0E18" w:rsidRDefault="00726EB4" w:rsidP="00726EB4">
      <w:pPr>
        <w:pStyle w:val="Ttulo1"/>
        <w:jc w:val="center"/>
        <w:rPr>
          <w:rFonts w:ascii="Times New Roman" w:hAnsi="Times New Roman"/>
          <w:b/>
          <w:bCs/>
          <w:color w:val="000000"/>
          <w:szCs w:val="24"/>
          <w:u w:val="single"/>
        </w:rPr>
      </w:pPr>
      <w:r w:rsidRPr="00EF0E18">
        <w:rPr>
          <w:rFonts w:ascii="Times New Roman" w:hAnsi="Times New Roman"/>
          <w:b/>
          <w:bCs/>
          <w:color w:val="000000"/>
          <w:szCs w:val="24"/>
          <w:u w:val="single"/>
        </w:rPr>
        <w:lastRenderedPageBreak/>
        <w:t>JUSTIFICATIVA</w:t>
      </w:r>
    </w:p>
    <w:p w14:paraId="707F7B0B" w14:textId="77777777" w:rsidR="00B51E9A" w:rsidRPr="00B51E9A" w:rsidRDefault="00B51E9A" w:rsidP="00B51E9A">
      <w:pPr>
        <w:rPr>
          <w:rFonts w:eastAsia="Arial Unicode MS"/>
        </w:rPr>
      </w:pPr>
    </w:p>
    <w:p w14:paraId="6A161797" w14:textId="77777777" w:rsidR="004F5B14" w:rsidRPr="00726EB4" w:rsidRDefault="004F5B14" w:rsidP="004F5B14">
      <w:pPr>
        <w:jc w:val="center"/>
        <w:rPr>
          <w:b/>
          <w:bCs/>
          <w:color w:val="000000"/>
        </w:rPr>
      </w:pPr>
    </w:p>
    <w:p w14:paraId="70B76D03" w14:textId="7777777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7DE0494" w14:textId="416CF2D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>SENHORES</w:t>
      </w:r>
      <w:r w:rsidR="00F655D3">
        <w:rPr>
          <w:color w:val="000000"/>
        </w:rPr>
        <w:t xml:space="preserve"> (AS)</w:t>
      </w:r>
      <w:r>
        <w:rPr>
          <w:color w:val="000000"/>
        </w:rPr>
        <w:t xml:space="preserve"> VEREADORES</w:t>
      </w:r>
      <w:r w:rsidR="00F655D3">
        <w:rPr>
          <w:color w:val="000000"/>
        </w:rPr>
        <w:t xml:space="preserve"> (AS)</w:t>
      </w:r>
      <w:r>
        <w:rPr>
          <w:color w:val="000000"/>
        </w:rPr>
        <w:t xml:space="preserve">,          </w:t>
      </w:r>
    </w:p>
    <w:p w14:paraId="35F23281" w14:textId="094141FB" w:rsidR="004F5B14" w:rsidRDefault="004F5B14" w:rsidP="004A0F0B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18846E0C" w14:textId="77777777" w:rsidR="001E2E7B" w:rsidRDefault="004F5B14" w:rsidP="001E2E7B">
      <w:pPr>
        <w:keepNext/>
        <w:spacing w:line="276" w:lineRule="auto"/>
        <w:ind w:firstLine="708"/>
        <w:jc w:val="both"/>
        <w:outlineLvl w:val="6"/>
      </w:pPr>
      <w:r>
        <w:t xml:space="preserve">O presente tem como intento fundamental, justificar a VOSSAS EXCELÊNCIAS, o Projeto de Lei, </w:t>
      </w:r>
      <w:r w:rsidR="00F655D3">
        <w:t xml:space="preserve">que </w:t>
      </w:r>
      <w:r w:rsidR="001E2E7B" w:rsidRPr="001E2E7B">
        <w:t>RECONHECE E DENOMINA LOGRADOURO PÚBLICO MUNICIPAL, E DÁ OUTRAS PROVIDÊNCIAS.</w:t>
      </w:r>
    </w:p>
    <w:p w14:paraId="2E7B38E8" w14:textId="77777777" w:rsidR="001E2E7B" w:rsidRDefault="001E2E7B" w:rsidP="001E2E7B">
      <w:pPr>
        <w:keepNext/>
        <w:spacing w:line="276" w:lineRule="auto"/>
        <w:ind w:firstLine="708"/>
        <w:jc w:val="both"/>
        <w:outlineLvl w:val="6"/>
      </w:pPr>
    </w:p>
    <w:p w14:paraId="3B20001E" w14:textId="1534567B" w:rsidR="001E2E7B" w:rsidRPr="003B1064" w:rsidRDefault="001E2E7B" w:rsidP="001E2E7B">
      <w:pPr>
        <w:keepNext/>
        <w:spacing w:line="276" w:lineRule="auto"/>
        <w:ind w:firstLine="708"/>
        <w:jc w:val="both"/>
        <w:outlineLvl w:val="6"/>
        <w:rPr>
          <w:szCs w:val="20"/>
        </w:rPr>
      </w:pPr>
      <w:r w:rsidRPr="003B1064">
        <w:rPr>
          <w:color w:val="000000"/>
        </w:rPr>
        <w:t xml:space="preserve">A </w:t>
      </w:r>
      <w:r w:rsidR="00A65ABD">
        <w:rPr>
          <w:color w:val="000000"/>
        </w:rPr>
        <w:t>Rua</w:t>
      </w:r>
      <w:r w:rsidRPr="003B1064">
        <w:rPr>
          <w:color w:val="000000"/>
        </w:rPr>
        <w:t xml:space="preserve"> compreendida </w:t>
      </w:r>
      <w:r>
        <w:rPr>
          <w:color w:val="000000"/>
        </w:rPr>
        <w:t xml:space="preserve">de Parte do Lote Urbano nº 450 e Parte da Chácara nº 15, partindo da Rua Guilherme </w:t>
      </w:r>
      <w:proofErr w:type="spellStart"/>
      <w:r>
        <w:rPr>
          <w:color w:val="000000"/>
        </w:rPr>
        <w:t>Wildner</w:t>
      </w:r>
      <w:proofErr w:type="spellEnd"/>
      <w:r>
        <w:rPr>
          <w:color w:val="000000"/>
        </w:rPr>
        <w:t xml:space="preserve"> – localizada atrás da obra do Hospital Municipal Anchietense, a mesma</w:t>
      </w:r>
      <w:r w:rsidRPr="003B1064">
        <w:rPr>
          <w:color w:val="000000"/>
        </w:rPr>
        <w:t xml:space="preserve"> fica reconhecida pelo Poder Público Municipal como Logradouro Público Municipal e será denominada de </w:t>
      </w:r>
      <w:r w:rsidR="00A65ABD">
        <w:rPr>
          <w:color w:val="000000"/>
        </w:rPr>
        <w:t>Rua</w:t>
      </w:r>
      <w:r>
        <w:rPr>
          <w:b/>
          <w:bCs/>
          <w:color w:val="000000"/>
        </w:rPr>
        <w:t xml:space="preserve"> VILMA</w:t>
      </w:r>
      <w:r w:rsidR="005F04F7" w:rsidRPr="005F04F7">
        <w:rPr>
          <w:color w:val="000000"/>
        </w:rPr>
        <w:t xml:space="preserve"> </w:t>
      </w:r>
      <w:r w:rsidR="005F04F7" w:rsidRPr="005F04F7">
        <w:rPr>
          <w:b/>
          <w:bCs/>
          <w:color w:val="000000"/>
        </w:rPr>
        <w:t>CARGNIELETTO</w:t>
      </w:r>
      <w:r>
        <w:rPr>
          <w:b/>
          <w:bCs/>
          <w:color w:val="000000"/>
        </w:rPr>
        <w:t xml:space="preserve"> LAGO.</w:t>
      </w:r>
    </w:p>
    <w:p w14:paraId="18F976CC" w14:textId="77777777" w:rsidR="001E2E7B" w:rsidRDefault="001E2E7B" w:rsidP="001E2E7B">
      <w:pPr>
        <w:keepNext/>
        <w:spacing w:line="276" w:lineRule="auto"/>
        <w:ind w:firstLine="708"/>
        <w:jc w:val="both"/>
        <w:outlineLvl w:val="6"/>
      </w:pPr>
    </w:p>
    <w:p w14:paraId="10B2A09B" w14:textId="7099470D" w:rsidR="005E2326" w:rsidRDefault="005E2326" w:rsidP="001E2E7B">
      <w:pPr>
        <w:keepNext/>
        <w:spacing w:line="276" w:lineRule="auto"/>
        <w:ind w:firstLine="708"/>
        <w:jc w:val="both"/>
        <w:outlineLvl w:val="6"/>
        <w:rPr>
          <w:color w:val="000000"/>
        </w:rPr>
      </w:pPr>
      <w:r w:rsidRPr="001E2E7B">
        <w:rPr>
          <w:color w:val="000000"/>
        </w:rPr>
        <w:t xml:space="preserve">VILMA </w:t>
      </w:r>
      <w:bookmarkStart w:id="4" w:name="_Hlk171409956"/>
      <w:r w:rsidRPr="001E2E7B">
        <w:rPr>
          <w:color w:val="000000"/>
        </w:rPr>
        <w:t>CARGNIELETTO</w:t>
      </w:r>
      <w:bookmarkEnd w:id="4"/>
      <w:r w:rsidRPr="001E2E7B">
        <w:rPr>
          <w:color w:val="000000"/>
        </w:rPr>
        <w:t xml:space="preserve"> LAGO</w:t>
      </w:r>
      <w:r w:rsidR="001E2E7B">
        <w:rPr>
          <w:color w:val="000000"/>
        </w:rPr>
        <w:t xml:space="preserve">, </w:t>
      </w:r>
      <w:r w:rsidR="00EF0E18" w:rsidRPr="00EF0E18">
        <w:rPr>
          <w:color w:val="000000"/>
        </w:rPr>
        <w:t>nasceu em novembro de 1927 na cidade de Dona Francisca/RS, veio para Anchieta no ano de 1961, grávida, acompanhada de seu marido Modesto Lago e seus outros 8 filhos. Apesar da dificuldade da época, de se viver sem energia elétrica e tendo que multiplicar os alimentos para toda a família, Vilma sempre foi uma mulher forte e justa, criando todos seus 13 filhos com muita dedicação, honestidade, respeito, e passando para eles toda sua visão de progresso, de buscar e querer mais. Na sociedade anchietense, ela e seu marido sempre foram presentes, ambos agricultores, mas sempre envolvidos tanto na política como no comércio local, virtude essa de empreender que passou para seus filhos, e que nos dias atuais ainda é muito viva em nossa sociedade. Vilma faleceu em 17 de abril de 1999, deixando a todos uma enorme saudade, mas também um belo exemplo de mulher!</w:t>
      </w:r>
    </w:p>
    <w:p w14:paraId="0DEC74C0" w14:textId="741E3C35" w:rsidR="00F655D3" w:rsidRPr="00EF0E18" w:rsidRDefault="00EF0E18" w:rsidP="00EF0E18">
      <w:pPr>
        <w:keepNext/>
        <w:spacing w:line="276" w:lineRule="auto"/>
        <w:jc w:val="both"/>
        <w:outlineLvl w:val="6"/>
        <w:rPr>
          <w:szCs w:val="20"/>
        </w:rPr>
      </w:pPr>
      <w:r>
        <w:rPr>
          <w:color w:val="000000"/>
        </w:rPr>
        <w:t xml:space="preserve"> </w:t>
      </w:r>
    </w:p>
    <w:p w14:paraId="3A5B4F85" w14:textId="2F128251" w:rsidR="004F5B14" w:rsidRDefault="004F5B14" w:rsidP="00EF0E18">
      <w:pPr>
        <w:spacing w:line="276" w:lineRule="auto"/>
        <w:ind w:firstLine="708"/>
        <w:jc w:val="both"/>
      </w:pPr>
      <w:r w:rsidRPr="00EF0E18">
        <w:t xml:space="preserve">EXCELENTÍSSIMOS SENHORES EDIS, aqui está elencada </w:t>
      </w:r>
      <w:r w:rsidR="00264FC8" w:rsidRPr="00EF0E18">
        <w:t>a justificativa</w:t>
      </w:r>
      <w:r w:rsidRPr="00EF0E18">
        <w:t xml:space="preserve"> ora submetido à elevada consideração de VOSSAS EXCELÊNCIAS</w:t>
      </w:r>
      <w:r w:rsidR="00EF0E18" w:rsidRPr="00EF0E18">
        <w:t xml:space="preserve"> e dessa forma, solicitamos a aprovação do Projeto de Lei apresentando</w:t>
      </w:r>
      <w:r w:rsidRPr="00EF0E18">
        <w:t>, objetivando o desenvolvimento de ações de suma importância em prol das necessidades de nossa comunidade.</w:t>
      </w:r>
    </w:p>
    <w:p w14:paraId="5C067457" w14:textId="77777777" w:rsidR="004F5B14" w:rsidRDefault="004F5B14" w:rsidP="004F5B14">
      <w:pPr>
        <w:jc w:val="both"/>
      </w:pPr>
    </w:p>
    <w:p w14:paraId="69671AC8" w14:textId="77777777" w:rsidR="00264FC8" w:rsidRDefault="00264FC8" w:rsidP="006D79E8">
      <w:pPr>
        <w:jc w:val="right"/>
      </w:pPr>
    </w:p>
    <w:p w14:paraId="7EAA01F9" w14:textId="2643D785" w:rsidR="004F5B14" w:rsidRDefault="006D79E8" w:rsidP="006D79E8">
      <w:pPr>
        <w:jc w:val="right"/>
      </w:pPr>
      <w:r>
        <w:t xml:space="preserve">Anchieta </w:t>
      </w:r>
      <w:r w:rsidR="004F5B14">
        <w:t xml:space="preserve">(SC), </w:t>
      </w:r>
      <w:r w:rsidR="00264FC8" w:rsidRPr="00A35607">
        <w:t>em</w:t>
      </w:r>
      <w:r w:rsidR="00264FC8">
        <w:t xml:space="preserve"> </w:t>
      </w:r>
      <w:r w:rsidR="00A65ABD">
        <w:t>19</w:t>
      </w:r>
      <w:r w:rsidR="00264FC8">
        <w:t xml:space="preserve"> d</w:t>
      </w:r>
      <w:r w:rsidR="00264FC8" w:rsidRPr="00A35607">
        <w:t xml:space="preserve">e </w:t>
      </w:r>
      <w:r w:rsidR="00264FC8">
        <w:t>julho de 2024.</w:t>
      </w:r>
    </w:p>
    <w:p w14:paraId="5B1A9B86" w14:textId="77777777" w:rsidR="004F5B14" w:rsidRDefault="004F5B14" w:rsidP="004F5B14">
      <w:pPr>
        <w:jc w:val="both"/>
      </w:pPr>
    </w:p>
    <w:p w14:paraId="26CD5D71" w14:textId="77777777" w:rsidR="004F5B14" w:rsidRDefault="004F5B14" w:rsidP="004F5B14">
      <w:pPr>
        <w:jc w:val="both"/>
      </w:pPr>
    </w:p>
    <w:p w14:paraId="2F8671E6" w14:textId="77777777" w:rsidR="004F5B14" w:rsidRDefault="004F5B14" w:rsidP="004F5B14">
      <w:pPr>
        <w:jc w:val="both"/>
      </w:pPr>
    </w:p>
    <w:p w14:paraId="121CEB48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6D5757D9" w14:textId="385A92A0" w:rsidR="00C47CFC" w:rsidRPr="0039687D" w:rsidRDefault="004F5B14" w:rsidP="0039687D">
      <w:pPr>
        <w:jc w:val="center"/>
      </w:pPr>
      <w:r w:rsidRPr="00A35607">
        <w:t>Prefeito Municipal</w:t>
      </w:r>
      <w:r>
        <w:t xml:space="preserve"> </w:t>
      </w:r>
    </w:p>
    <w:sectPr w:rsidR="00C47CFC" w:rsidRPr="0039687D" w:rsidSect="007B016A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440" w:right="1080" w:bottom="1440" w:left="1080" w:header="70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70EFD" w14:textId="77777777" w:rsidR="000C38D8" w:rsidRDefault="000C38D8">
      <w:r>
        <w:separator/>
      </w:r>
    </w:p>
  </w:endnote>
  <w:endnote w:type="continuationSeparator" w:id="0">
    <w:p w14:paraId="663FC46B" w14:textId="77777777" w:rsidR="000C38D8" w:rsidRDefault="000C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4449D16C" w:rsidR="006B3E21" w:rsidRPr="001531FA" w:rsidRDefault="001531FA" w:rsidP="007B016A">
    <w:pPr>
      <w:pStyle w:val="Rodap"/>
      <w:ind w:left="-426"/>
    </w:pPr>
    <w:r>
      <w:rPr>
        <w:noProof/>
      </w:rPr>
      <w:drawing>
        <wp:inline distT="0" distB="0" distL="0" distR="0" wp14:anchorId="5EF3E4EA" wp14:editId="6236AA4F">
          <wp:extent cx="6679096" cy="919480"/>
          <wp:effectExtent l="0" t="0" r="7620" b="0"/>
          <wp:docPr id="168977698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610841" name="Imagem 7046108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198" cy="91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4ABE6" w14:textId="77777777" w:rsidR="000C38D8" w:rsidRDefault="000C38D8">
      <w:r>
        <w:separator/>
      </w:r>
    </w:p>
  </w:footnote>
  <w:footnote w:type="continuationSeparator" w:id="0">
    <w:p w14:paraId="51589D4F" w14:textId="77777777" w:rsidR="000C38D8" w:rsidRDefault="000C3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0C38D8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76FA42" w:rsidR="00E633AD" w:rsidRDefault="001531FA" w:rsidP="007B016A">
    <w:pPr>
      <w:pStyle w:val="Corpodetexto"/>
      <w:spacing w:line="14" w:lineRule="auto"/>
      <w:ind w:left="-709"/>
      <w:rPr>
        <w:b/>
        <w:sz w:val="20"/>
      </w:rPr>
    </w:pPr>
    <w:r>
      <w:rPr>
        <w:noProof/>
      </w:rPr>
      <w:drawing>
        <wp:inline distT="0" distB="0" distL="0" distR="0" wp14:anchorId="156B9F41" wp14:editId="314CB88A">
          <wp:extent cx="7068710" cy="1104900"/>
          <wp:effectExtent l="0" t="0" r="0" b="0"/>
          <wp:docPr id="17622982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96044" name="Imagem 81596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1311" cy="110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0C38D8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0D3"/>
    <w:rsid w:val="000A26D9"/>
    <w:rsid w:val="000A42EC"/>
    <w:rsid w:val="000A6963"/>
    <w:rsid w:val="000B1DF1"/>
    <w:rsid w:val="000B4E1D"/>
    <w:rsid w:val="000B6E13"/>
    <w:rsid w:val="000C308F"/>
    <w:rsid w:val="000C33B6"/>
    <w:rsid w:val="000C38D8"/>
    <w:rsid w:val="000C6FA5"/>
    <w:rsid w:val="000D365D"/>
    <w:rsid w:val="000E1C45"/>
    <w:rsid w:val="000E3B11"/>
    <w:rsid w:val="000F319D"/>
    <w:rsid w:val="0010126E"/>
    <w:rsid w:val="00102CCA"/>
    <w:rsid w:val="001049EA"/>
    <w:rsid w:val="00107D12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31FA"/>
    <w:rsid w:val="00164C7B"/>
    <w:rsid w:val="00173AE1"/>
    <w:rsid w:val="001779D6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041"/>
    <w:rsid w:val="001C1B34"/>
    <w:rsid w:val="001C2024"/>
    <w:rsid w:val="001C6D91"/>
    <w:rsid w:val="001D7307"/>
    <w:rsid w:val="001E22C7"/>
    <w:rsid w:val="001E24C9"/>
    <w:rsid w:val="001E2E7B"/>
    <w:rsid w:val="001E30E3"/>
    <w:rsid w:val="001F1EF3"/>
    <w:rsid w:val="001F640E"/>
    <w:rsid w:val="0020052E"/>
    <w:rsid w:val="0020548F"/>
    <w:rsid w:val="00214464"/>
    <w:rsid w:val="00215982"/>
    <w:rsid w:val="00217220"/>
    <w:rsid w:val="002266E3"/>
    <w:rsid w:val="00233AE9"/>
    <w:rsid w:val="00235975"/>
    <w:rsid w:val="00237D42"/>
    <w:rsid w:val="00243912"/>
    <w:rsid w:val="00247661"/>
    <w:rsid w:val="00250075"/>
    <w:rsid w:val="00253798"/>
    <w:rsid w:val="00261A1C"/>
    <w:rsid w:val="00264FC8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B7832"/>
    <w:rsid w:val="002E2DC1"/>
    <w:rsid w:val="002E44F3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402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5CDD"/>
    <w:rsid w:val="0038651C"/>
    <w:rsid w:val="0039069D"/>
    <w:rsid w:val="0039687D"/>
    <w:rsid w:val="00397636"/>
    <w:rsid w:val="003A152D"/>
    <w:rsid w:val="003A1A88"/>
    <w:rsid w:val="003A3287"/>
    <w:rsid w:val="003A7041"/>
    <w:rsid w:val="003A7048"/>
    <w:rsid w:val="003B1064"/>
    <w:rsid w:val="003B4C05"/>
    <w:rsid w:val="003B7CB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12A1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26D27"/>
    <w:rsid w:val="00432970"/>
    <w:rsid w:val="00435CAB"/>
    <w:rsid w:val="00435F95"/>
    <w:rsid w:val="00442909"/>
    <w:rsid w:val="004474ED"/>
    <w:rsid w:val="00451BB1"/>
    <w:rsid w:val="00452CA0"/>
    <w:rsid w:val="00455075"/>
    <w:rsid w:val="0045629D"/>
    <w:rsid w:val="00461454"/>
    <w:rsid w:val="004633EB"/>
    <w:rsid w:val="004640E9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0F0B"/>
    <w:rsid w:val="004A3367"/>
    <w:rsid w:val="004A5D7E"/>
    <w:rsid w:val="004B6094"/>
    <w:rsid w:val="004C2018"/>
    <w:rsid w:val="004C2577"/>
    <w:rsid w:val="004C3F65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0CDA"/>
    <w:rsid w:val="004F1116"/>
    <w:rsid w:val="004F1AE7"/>
    <w:rsid w:val="004F5B14"/>
    <w:rsid w:val="005155C5"/>
    <w:rsid w:val="00516181"/>
    <w:rsid w:val="00516661"/>
    <w:rsid w:val="00520AB7"/>
    <w:rsid w:val="0052122D"/>
    <w:rsid w:val="00524AFF"/>
    <w:rsid w:val="0052561A"/>
    <w:rsid w:val="00525AF3"/>
    <w:rsid w:val="00527A79"/>
    <w:rsid w:val="005331E8"/>
    <w:rsid w:val="005418AF"/>
    <w:rsid w:val="0055021B"/>
    <w:rsid w:val="00551403"/>
    <w:rsid w:val="00556240"/>
    <w:rsid w:val="00560D29"/>
    <w:rsid w:val="00562936"/>
    <w:rsid w:val="005640BE"/>
    <w:rsid w:val="00570361"/>
    <w:rsid w:val="00576332"/>
    <w:rsid w:val="00577A38"/>
    <w:rsid w:val="00580010"/>
    <w:rsid w:val="0058788A"/>
    <w:rsid w:val="00587B22"/>
    <w:rsid w:val="00592DDE"/>
    <w:rsid w:val="0059618C"/>
    <w:rsid w:val="0059726A"/>
    <w:rsid w:val="005A10E0"/>
    <w:rsid w:val="005A70DC"/>
    <w:rsid w:val="005A7D4C"/>
    <w:rsid w:val="005B365C"/>
    <w:rsid w:val="005B6B3D"/>
    <w:rsid w:val="005C2720"/>
    <w:rsid w:val="005C4229"/>
    <w:rsid w:val="005D2104"/>
    <w:rsid w:val="005D7D02"/>
    <w:rsid w:val="005E2326"/>
    <w:rsid w:val="005E598A"/>
    <w:rsid w:val="005E71C5"/>
    <w:rsid w:val="005E7C59"/>
    <w:rsid w:val="005F025E"/>
    <w:rsid w:val="005F04F7"/>
    <w:rsid w:val="005F20AD"/>
    <w:rsid w:val="00600041"/>
    <w:rsid w:val="006019C0"/>
    <w:rsid w:val="00602348"/>
    <w:rsid w:val="006034DC"/>
    <w:rsid w:val="00604C9C"/>
    <w:rsid w:val="00617D67"/>
    <w:rsid w:val="00626A83"/>
    <w:rsid w:val="00626F25"/>
    <w:rsid w:val="0063171C"/>
    <w:rsid w:val="0063270F"/>
    <w:rsid w:val="00634EF1"/>
    <w:rsid w:val="00637D64"/>
    <w:rsid w:val="0064050C"/>
    <w:rsid w:val="00645D89"/>
    <w:rsid w:val="00647D33"/>
    <w:rsid w:val="006509A4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0884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D79E8"/>
    <w:rsid w:val="006E1813"/>
    <w:rsid w:val="006E3E21"/>
    <w:rsid w:val="006E6B52"/>
    <w:rsid w:val="006F11C9"/>
    <w:rsid w:val="006F396C"/>
    <w:rsid w:val="006F5C0D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6EB4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50AC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016A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BA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C77B8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BAF"/>
    <w:rsid w:val="00950E7B"/>
    <w:rsid w:val="00952DCF"/>
    <w:rsid w:val="00953D9C"/>
    <w:rsid w:val="00954510"/>
    <w:rsid w:val="00955206"/>
    <w:rsid w:val="00960DBE"/>
    <w:rsid w:val="00961B74"/>
    <w:rsid w:val="00963272"/>
    <w:rsid w:val="00975549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C58EA"/>
    <w:rsid w:val="009E0CE7"/>
    <w:rsid w:val="009E342A"/>
    <w:rsid w:val="009E38AE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36B50"/>
    <w:rsid w:val="00A40CDE"/>
    <w:rsid w:val="00A465F4"/>
    <w:rsid w:val="00A47E10"/>
    <w:rsid w:val="00A55F4F"/>
    <w:rsid w:val="00A566A0"/>
    <w:rsid w:val="00A56F53"/>
    <w:rsid w:val="00A65ABD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B603E"/>
    <w:rsid w:val="00AC0283"/>
    <w:rsid w:val="00AC4284"/>
    <w:rsid w:val="00AC5E73"/>
    <w:rsid w:val="00AD0477"/>
    <w:rsid w:val="00AD74EB"/>
    <w:rsid w:val="00AE64A9"/>
    <w:rsid w:val="00AE78EC"/>
    <w:rsid w:val="00AF092C"/>
    <w:rsid w:val="00B029F6"/>
    <w:rsid w:val="00B058C4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1E9A"/>
    <w:rsid w:val="00B5303C"/>
    <w:rsid w:val="00B53A49"/>
    <w:rsid w:val="00B54CA8"/>
    <w:rsid w:val="00B555DD"/>
    <w:rsid w:val="00B561E0"/>
    <w:rsid w:val="00B61FF2"/>
    <w:rsid w:val="00B6761B"/>
    <w:rsid w:val="00B72EDE"/>
    <w:rsid w:val="00B9647A"/>
    <w:rsid w:val="00BA2FC5"/>
    <w:rsid w:val="00BA4700"/>
    <w:rsid w:val="00BA62DE"/>
    <w:rsid w:val="00BB06C7"/>
    <w:rsid w:val="00BB7433"/>
    <w:rsid w:val="00BB79B2"/>
    <w:rsid w:val="00BC7069"/>
    <w:rsid w:val="00BD088D"/>
    <w:rsid w:val="00BD4BA4"/>
    <w:rsid w:val="00BD5CF6"/>
    <w:rsid w:val="00BD7603"/>
    <w:rsid w:val="00BE1736"/>
    <w:rsid w:val="00BE190B"/>
    <w:rsid w:val="00BF07B6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000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CF6848"/>
    <w:rsid w:val="00D03DC8"/>
    <w:rsid w:val="00D05F6A"/>
    <w:rsid w:val="00D10BA3"/>
    <w:rsid w:val="00D146B4"/>
    <w:rsid w:val="00D2347A"/>
    <w:rsid w:val="00D23D52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6FC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72A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0F30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0E18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5D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0AA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655D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uiPriority w:val="22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2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2024-07-19T11:58:00Z</dcterms:created>
  <dcterms:modified xsi:type="dcterms:W3CDTF">2024-07-19T11:58:00Z</dcterms:modified>
</cp:coreProperties>
</file>