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  <w:bookmarkStart w:id="0" w:name="_GoBack"/>
      <w:bookmarkEnd w:id="0"/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1288E595" w14:textId="77777777" w:rsidR="006B07AB" w:rsidRDefault="006B07AB" w:rsidP="00886A05">
      <w:pPr>
        <w:rPr>
          <w:rFonts w:eastAsia="Calibri"/>
          <w:b/>
          <w:lang w:eastAsia="en-US"/>
        </w:rPr>
      </w:pPr>
    </w:p>
    <w:p w14:paraId="263FCCB3" w14:textId="49C480AA" w:rsidR="006B07AB" w:rsidRPr="00723440" w:rsidRDefault="006B07AB" w:rsidP="006B07AB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PROJETO DE </w:t>
      </w:r>
      <w:r w:rsidRPr="00723440">
        <w:rPr>
          <w:rFonts w:eastAsia="Calibri"/>
          <w:b/>
          <w:lang w:eastAsia="en-US"/>
        </w:rPr>
        <w:t xml:space="preserve">LEI Nº </w:t>
      </w:r>
      <w:r>
        <w:rPr>
          <w:rFonts w:eastAsia="Calibri"/>
          <w:b/>
          <w:lang w:eastAsia="en-US"/>
        </w:rPr>
        <w:t xml:space="preserve">     </w:t>
      </w:r>
      <w:r w:rsidRPr="00723440">
        <w:rPr>
          <w:rFonts w:eastAsia="Calibri"/>
          <w:b/>
          <w:lang w:eastAsia="en-US"/>
        </w:rPr>
        <w:t>/202</w:t>
      </w:r>
      <w:r>
        <w:rPr>
          <w:rFonts w:eastAsia="Calibri"/>
          <w:b/>
          <w:lang w:eastAsia="en-US"/>
        </w:rPr>
        <w:t>4</w:t>
      </w:r>
    </w:p>
    <w:tbl>
      <w:tblPr>
        <w:tblpPr w:leftFromText="141" w:rightFromText="141" w:vertAnchor="text" w:horzAnchor="page" w:tblpX="2791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</w:tblGrid>
      <w:tr w:rsidR="006B07AB" w:rsidRPr="00A35607" w14:paraId="790E6133" w14:textId="77777777" w:rsidTr="00886A05">
        <w:trPr>
          <w:cantSplit/>
          <w:trHeight w:val="1639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789CC378" w14:textId="77777777" w:rsidR="006B07AB" w:rsidRPr="00A35607" w:rsidRDefault="006B07AB" w:rsidP="00886A05">
            <w:pPr>
              <w:jc w:val="both"/>
              <w:rPr>
                <w:b/>
              </w:rPr>
            </w:pPr>
          </w:p>
          <w:p w14:paraId="3103C7A2" w14:textId="5A3A21B5" w:rsidR="006B07AB" w:rsidRPr="00A35607" w:rsidRDefault="006B07AB" w:rsidP="00886A05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UM </w:t>
            </w:r>
            <w:r w:rsidRPr="00A35607">
              <w:rPr>
                <w:b/>
              </w:rPr>
              <w:t>CRÉDITO</w:t>
            </w:r>
            <w:r>
              <w:rPr>
                <w:b/>
              </w:rPr>
              <w:t xml:space="preserve"> ADICIONAL SUPLEMENTAR </w:t>
            </w:r>
            <w:r w:rsidRPr="00A35607">
              <w:rPr>
                <w:b/>
              </w:rPr>
              <w:t>NA IMPORTÂNCIA DE ATÉ R$</w:t>
            </w:r>
            <w:r>
              <w:rPr>
                <w:b/>
              </w:rPr>
              <w:t xml:space="preserve"> </w:t>
            </w:r>
            <w:r w:rsidR="000F2EBD">
              <w:rPr>
                <w:b/>
              </w:rPr>
              <w:t>8</w:t>
            </w:r>
            <w:r w:rsidR="00D14642">
              <w:rPr>
                <w:b/>
              </w:rPr>
              <w:t>0</w:t>
            </w:r>
            <w:r w:rsidR="00CF4A9D">
              <w:rPr>
                <w:b/>
              </w:rPr>
              <w:t>.</w:t>
            </w:r>
            <w:r w:rsidR="00D14642">
              <w:rPr>
                <w:b/>
              </w:rPr>
              <w:t>000</w:t>
            </w:r>
            <w:r w:rsidR="00CF4A9D">
              <w:rPr>
                <w:b/>
              </w:rPr>
              <w:t>,</w:t>
            </w:r>
            <w:r w:rsidR="00D14642">
              <w:rPr>
                <w:b/>
              </w:rPr>
              <w:t>00</w:t>
            </w:r>
            <w:r w:rsidRPr="00A35607">
              <w:rPr>
                <w:b/>
              </w:rPr>
              <w:t xml:space="preserve"> (</w:t>
            </w:r>
            <w:r w:rsidR="000F2EBD">
              <w:rPr>
                <w:b/>
              </w:rPr>
              <w:t xml:space="preserve">OITENTA </w:t>
            </w:r>
            <w:r w:rsidR="00D14642">
              <w:rPr>
                <w:b/>
              </w:rPr>
              <w:t xml:space="preserve">MIL </w:t>
            </w:r>
            <w:r>
              <w:rPr>
                <w:b/>
              </w:rPr>
              <w:t>REAIS</w:t>
            </w:r>
            <w:r w:rsidRPr="00A35607">
              <w:rPr>
                <w:b/>
              </w:rPr>
              <w:t>), E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37B3C914" w14:textId="77777777" w:rsidR="006B07AB" w:rsidRPr="00A35607" w:rsidRDefault="006B07AB" w:rsidP="006B07AB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0735DF4F" w14:textId="77777777" w:rsidR="006B07AB" w:rsidRPr="00A35607" w:rsidRDefault="006B07AB" w:rsidP="006B07AB">
      <w:pPr>
        <w:pStyle w:val="Recuodecorpodetexto2"/>
      </w:pPr>
    </w:p>
    <w:p w14:paraId="38C48169" w14:textId="6ACC829B" w:rsidR="006B07AB" w:rsidRPr="00A35607" w:rsidRDefault="006B07AB" w:rsidP="006B07AB">
      <w:r w:rsidRPr="00A35607">
        <w:tab/>
      </w:r>
      <w:r w:rsidRPr="00A35607">
        <w:tab/>
      </w:r>
      <w:r w:rsidRPr="00A35607">
        <w:tab/>
        <w:t xml:space="preserve">                </w:t>
      </w:r>
      <w:r w:rsidRPr="00A35607">
        <w:tab/>
        <w:t xml:space="preserve">                                    </w:t>
      </w:r>
    </w:p>
    <w:p w14:paraId="65A57D52" w14:textId="77777777" w:rsidR="006B07AB" w:rsidRDefault="006B07AB" w:rsidP="006B07AB">
      <w:r w:rsidRPr="00A35607">
        <w:t xml:space="preserve">                                          </w:t>
      </w:r>
      <w:r w:rsidRPr="00A35607">
        <w:tab/>
      </w:r>
      <w:r w:rsidRPr="00A35607">
        <w:tab/>
      </w:r>
      <w:r>
        <w:tab/>
        <w:t xml:space="preserve">  </w:t>
      </w:r>
      <w:r>
        <w:tab/>
        <w:t xml:space="preserve">                </w:t>
      </w:r>
    </w:p>
    <w:p w14:paraId="7298F5A4" w14:textId="58AB9BC3" w:rsidR="006B07AB" w:rsidRPr="00A35607" w:rsidRDefault="006B07AB" w:rsidP="00886A05">
      <w:pPr>
        <w:ind w:firstLine="1985"/>
        <w:jc w:val="both"/>
      </w:pPr>
      <w:r>
        <w:t xml:space="preserve"> </w:t>
      </w: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71149680" w14:textId="77777777" w:rsidR="006B07AB" w:rsidRPr="00A35607" w:rsidRDefault="006B07AB" w:rsidP="006B07AB"/>
    <w:p w14:paraId="3DDEAB81" w14:textId="77777777" w:rsidR="006B07AB" w:rsidRPr="00A35607" w:rsidRDefault="006B07AB" w:rsidP="006B07AB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>
        <w:tab/>
      </w:r>
      <w:r w:rsidRPr="00A35607">
        <w:t>Faço saber a todos os habitantes deste Município que a Câmara Municipal de Vereadores aprovou e eu sanciono a seguinte Lei:</w:t>
      </w:r>
    </w:p>
    <w:p w14:paraId="4742E397" w14:textId="77777777" w:rsidR="008B6D71" w:rsidRPr="00A35607" w:rsidRDefault="008B6D71" w:rsidP="00886A05"/>
    <w:p w14:paraId="49134BD2" w14:textId="77777777" w:rsidR="006B07AB" w:rsidRPr="00A35607" w:rsidRDefault="006B07AB" w:rsidP="006B07AB">
      <w:pPr>
        <w:jc w:val="center"/>
      </w:pPr>
      <w:r w:rsidRPr="00A35607">
        <w:t>TITULO   I</w:t>
      </w:r>
    </w:p>
    <w:p w14:paraId="0450A1C4" w14:textId="77777777" w:rsidR="006B07AB" w:rsidRPr="00A35607" w:rsidRDefault="006B07AB" w:rsidP="006B07AB">
      <w:pPr>
        <w:jc w:val="center"/>
      </w:pPr>
      <w:proofErr w:type="gramStart"/>
      <w:r w:rsidRPr="00A35607">
        <w:t>CAPÍTULO  I</w:t>
      </w:r>
      <w:proofErr w:type="gramEnd"/>
    </w:p>
    <w:p w14:paraId="245A93F4" w14:textId="77777777" w:rsidR="006B07AB" w:rsidRPr="00A35607" w:rsidRDefault="006B07AB" w:rsidP="006B07AB">
      <w:pPr>
        <w:jc w:val="center"/>
      </w:pPr>
      <w:r w:rsidRPr="00A35607">
        <w:t>DA ALTERAÇÃO ORÇAMENTÁRIA</w:t>
      </w:r>
    </w:p>
    <w:p w14:paraId="41EAB083" w14:textId="77777777" w:rsidR="006B07AB" w:rsidRPr="00A35607" w:rsidRDefault="006B07AB" w:rsidP="006B07AB">
      <w:pPr>
        <w:jc w:val="center"/>
      </w:pPr>
    </w:p>
    <w:p w14:paraId="63826642" w14:textId="50901671" w:rsidR="006B07AB" w:rsidRPr="007B2206" w:rsidRDefault="006B07AB" w:rsidP="006B07AB">
      <w:pPr>
        <w:pStyle w:val="Default"/>
        <w:jc w:val="both"/>
        <w:rPr>
          <w:sz w:val="23"/>
          <w:szCs w:val="23"/>
        </w:rPr>
      </w:pPr>
      <w:r w:rsidRPr="00A35607">
        <w:t xml:space="preserve">                                   Art. 1º Fica alterada a LOA - Lei Orçamentária Anual nº.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 xml:space="preserve">a de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 w:rsidR="00FD1C36" w:rsidRPr="00A35607">
        <w:rPr>
          <w:b/>
        </w:rPr>
        <w:t>R$</w:t>
      </w:r>
      <w:r w:rsidR="00FD1C36">
        <w:rPr>
          <w:b/>
        </w:rPr>
        <w:t xml:space="preserve"> </w:t>
      </w:r>
      <w:r w:rsidR="000F2EBD">
        <w:rPr>
          <w:b/>
        </w:rPr>
        <w:t>8</w:t>
      </w:r>
      <w:r w:rsidR="00D14642">
        <w:rPr>
          <w:b/>
        </w:rPr>
        <w:t>0.000,00</w:t>
      </w:r>
      <w:r w:rsidR="00FD1C36" w:rsidRPr="00A35607">
        <w:rPr>
          <w:b/>
        </w:rPr>
        <w:t xml:space="preserve"> </w:t>
      </w:r>
      <w:r w:rsidR="00D260DB" w:rsidRPr="00A35607">
        <w:rPr>
          <w:b/>
        </w:rPr>
        <w:t>(</w:t>
      </w:r>
      <w:r w:rsidR="000F2EBD">
        <w:rPr>
          <w:b/>
        </w:rPr>
        <w:t>oitenta</w:t>
      </w:r>
      <w:r w:rsidR="00D14642">
        <w:rPr>
          <w:b/>
        </w:rPr>
        <w:t xml:space="preserve"> </w:t>
      </w:r>
      <w:r w:rsidR="00D260DB">
        <w:rPr>
          <w:b/>
        </w:rPr>
        <w:t>mil</w:t>
      </w:r>
      <w:r w:rsidR="00D14642">
        <w:rPr>
          <w:b/>
        </w:rPr>
        <w:t xml:space="preserve"> reais</w:t>
      </w:r>
      <w:r w:rsidR="00D260DB" w:rsidRPr="00A35607">
        <w:rPr>
          <w:b/>
        </w:rPr>
        <w:t xml:space="preserve">), </w:t>
      </w:r>
      <w:r>
        <w:t xml:space="preserve">distribuído </w:t>
      </w:r>
      <w:r w:rsidRPr="00A35607">
        <w:t xml:space="preserve">em conformidade com o prescrito </w:t>
      </w:r>
      <w:r>
        <w:t>nesta Lei.</w:t>
      </w:r>
    </w:p>
    <w:p w14:paraId="5477B19E" w14:textId="77777777" w:rsidR="00761DC5" w:rsidRDefault="00761DC5" w:rsidP="006B07AB">
      <w:pPr>
        <w:jc w:val="center"/>
      </w:pPr>
    </w:p>
    <w:p w14:paraId="6C0B994D" w14:textId="77777777" w:rsidR="008B6D71" w:rsidRDefault="008B6D71" w:rsidP="006B07AB">
      <w:pPr>
        <w:jc w:val="center"/>
      </w:pPr>
    </w:p>
    <w:p w14:paraId="1C99D58F" w14:textId="51D7878B" w:rsidR="006B07AB" w:rsidRPr="00A35607" w:rsidRDefault="006B07AB" w:rsidP="006B07AB">
      <w:pPr>
        <w:jc w:val="center"/>
      </w:pPr>
      <w:proofErr w:type="gramStart"/>
      <w:r w:rsidRPr="00A35607">
        <w:t>CAPÍTULO  II</w:t>
      </w:r>
      <w:proofErr w:type="gramEnd"/>
    </w:p>
    <w:p w14:paraId="54A291C9" w14:textId="77777777" w:rsidR="006B07AB" w:rsidRPr="00A35607" w:rsidRDefault="006B07AB" w:rsidP="006B07AB">
      <w:pPr>
        <w:jc w:val="center"/>
      </w:pPr>
      <w:r w:rsidRPr="00A35607">
        <w:t>DO LIMITE DO CRÉDITO E DA ABERTURA</w:t>
      </w:r>
    </w:p>
    <w:p w14:paraId="7BBFA6C1" w14:textId="77777777" w:rsidR="006B07AB" w:rsidRDefault="006B07AB" w:rsidP="006B07AB">
      <w:pPr>
        <w:jc w:val="center"/>
      </w:pPr>
    </w:p>
    <w:p w14:paraId="026D390C" w14:textId="2ABC838B" w:rsidR="006B07AB" w:rsidRDefault="006B07AB" w:rsidP="006B07AB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>
        <w:t xml:space="preserve"> um </w:t>
      </w:r>
      <w:r w:rsidRPr="00A35607">
        <w:t>Crédito</w:t>
      </w:r>
      <w:r>
        <w:t xml:space="preserve"> Adicional Suplementar</w:t>
      </w:r>
      <w:r w:rsidRPr="00A35607">
        <w:t xml:space="preserve">, na importância de até </w:t>
      </w:r>
      <w:r w:rsidR="000F2EBD" w:rsidRPr="00A35607">
        <w:rPr>
          <w:b/>
        </w:rPr>
        <w:t>R$</w:t>
      </w:r>
      <w:r w:rsidR="000F2EBD">
        <w:rPr>
          <w:b/>
        </w:rPr>
        <w:t xml:space="preserve"> 80.000,00</w:t>
      </w:r>
      <w:r w:rsidR="000F2EBD" w:rsidRPr="00A35607">
        <w:rPr>
          <w:b/>
        </w:rPr>
        <w:t xml:space="preserve"> (</w:t>
      </w:r>
      <w:r w:rsidR="000F2EBD">
        <w:rPr>
          <w:b/>
        </w:rPr>
        <w:t>oitenta mil reais</w:t>
      </w:r>
      <w:r w:rsidR="000F2EBD" w:rsidRPr="00A35607">
        <w:rPr>
          <w:b/>
        </w:rPr>
        <w:t>),</w:t>
      </w:r>
      <w:r w:rsidRPr="00A35607">
        <w:rPr>
          <w:b/>
        </w:rPr>
        <w:t xml:space="preserve"> </w:t>
      </w:r>
      <w:r w:rsidRPr="00A35607">
        <w:t>no Orçamento Geral do Município, conforme abaixo especificado, a saber:</w:t>
      </w:r>
    </w:p>
    <w:p w14:paraId="33322972" w14:textId="77777777" w:rsidR="006B07AB" w:rsidRDefault="006B07AB" w:rsidP="006B07AB">
      <w:pPr>
        <w:jc w:val="both"/>
      </w:pPr>
    </w:p>
    <w:p w14:paraId="266CDB13" w14:textId="2E9D9312" w:rsidR="006B07AB" w:rsidRDefault="00D14642" w:rsidP="006B07AB">
      <w:pPr>
        <w:jc w:val="both"/>
      </w:pPr>
      <w:r>
        <w:t>09</w:t>
      </w:r>
      <w:r w:rsidR="006B07AB" w:rsidRPr="00A35607">
        <w:t xml:space="preserve"> – </w:t>
      </w:r>
      <w:r>
        <w:t>SECRETARIA MUNICIPAL DE SAÚDE</w:t>
      </w:r>
      <w:r w:rsidR="006B07AB">
        <w:tab/>
      </w:r>
    </w:p>
    <w:p w14:paraId="391D3E85" w14:textId="28667596" w:rsidR="006B07AB" w:rsidRDefault="006B07AB" w:rsidP="006B07AB">
      <w:pPr>
        <w:jc w:val="both"/>
      </w:pPr>
      <w:r>
        <w:t xml:space="preserve">001 – </w:t>
      </w:r>
      <w:r w:rsidR="00D14642">
        <w:t>FUNDO MUNICIPAL DE SAÚDE</w:t>
      </w:r>
    </w:p>
    <w:p w14:paraId="31F44D42" w14:textId="7CD44568" w:rsidR="006B07AB" w:rsidRPr="003D2E4A" w:rsidRDefault="006B07AB" w:rsidP="006B07AB">
      <w:pPr>
        <w:jc w:val="both"/>
        <w:rPr>
          <w:bCs/>
        </w:rPr>
      </w:pPr>
      <w:r>
        <w:rPr>
          <w:bCs/>
        </w:rPr>
        <w:t>10.30</w:t>
      </w:r>
      <w:r w:rsidR="00D14642">
        <w:rPr>
          <w:bCs/>
        </w:rPr>
        <w:t>1</w:t>
      </w:r>
      <w:r>
        <w:rPr>
          <w:bCs/>
        </w:rPr>
        <w:t>.0023.</w:t>
      </w:r>
      <w:r w:rsidR="00D14642">
        <w:rPr>
          <w:bCs/>
        </w:rPr>
        <w:t>2</w:t>
      </w:r>
      <w:r>
        <w:rPr>
          <w:bCs/>
        </w:rPr>
        <w:t>.0</w:t>
      </w:r>
      <w:r w:rsidR="00D14642">
        <w:rPr>
          <w:bCs/>
        </w:rPr>
        <w:t>57</w:t>
      </w:r>
      <w:r w:rsidRPr="003D2E4A">
        <w:rPr>
          <w:bCs/>
        </w:rPr>
        <w:t xml:space="preserve"> – </w:t>
      </w:r>
      <w:r w:rsidR="00D14642">
        <w:rPr>
          <w:bCs/>
        </w:rPr>
        <w:t>MANUTENÇÃO DA REDE DE SERVIÇOS PÚBLICOS DE SAÚDE</w:t>
      </w:r>
      <w:r w:rsidRPr="003D2E4A">
        <w:rPr>
          <w:bCs/>
        </w:rPr>
        <w:t xml:space="preserve">  </w:t>
      </w:r>
    </w:p>
    <w:p w14:paraId="0444A7C2" w14:textId="6E2E828D" w:rsidR="006B07AB" w:rsidRDefault="006B07AB" w:rsidP="006B07AB">
      <w:r>
        <w:t>(</w:t>
      </w:r>
      <w:r w:rsidR="00D14642">
        <w:t>6</w:t>
      </w:r>
      <w:r>
        <w:t>)</w:t>
      </w:r>
      <w:r w:rsidRPr="00F00E43">
        <w:t xml:space="preserve"> </w:t>
      </w:r>
      <w:r w:rsidR="00D14642">
        <w:t>3</w:t>
      </w:r>
      <w:r>
        <w:t>.</w:t>
      </w:r>
      <w:r w:rsidR="00D14642">
        <w:t>3</w:t>
      </w:r>
      <w:r>
        <w:t>.90.00.00.00.00.00 – 1.500.1002.0000...............................................</w:t>
      </w:r>
      <w:r w:rsidR="00761DC5">
        <w:t>......................</w:t>
      </w:r>
      <w:r w:rsidR="00D14642">
        <w:t>..</w:t>
      </w:r>
      <w:r w:rsidR="00761DC5">
        <w:t>..</w:t>
      </w:r>
      <w:r>
        <w:t>........</w:t>
      </w:r>
      <w:r w:rsidRPr="00A35607">
        <w:t xml:space="preserve">R$ </w:t>
      </w:r>
      <w:r w:rsidR="000F2EBD">
        <w:t>8</w:t>
      </w:r>
      <w:r w:rsidR="00D14642">
        <w:t>0</w:t>
      </w:r>
      <w:r w:rsidR="00332D0E">
        <w:t>.</w:t>
      </w:r>
      <w:r w:rsidR="00D14642">
        <w:t>000</w:t>
      </w:r>
      <w:r w:rsidR="00332D0E">
        <w:t>,</w:t>
      </w:r>
      <w:r w:rsidR="00D14642">
        <w:t>00</w:t>
      </w:r>
    </w:p>
    <w:p w14:paraId="58E47B97" w14:textId="77777777" w:rsidR="006B07AB" w:rsidRDefault="006B07AB" w:rsidP="006B07AB">
      <w:pPr>
        <w:rPr>
          <w:b/>
          <w:u w:val="single"/>
        </w:rPr>
      </w:pPr>
    </w:p>
    <w:p w14:paraId="4164113A" w14:textId="1CC9652F" w:rsidR="003B7598" w:rsidRDefault="006B07AB" w:rsidP="00886A05">
      <w:r>
        <w:rPr>
          <w:b/>
          <w:u w:val="single"/>
        </w:rPr>
        <w:t>Total..........................................................................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</w:t>
      </w:r>
      <w:r w:rsidR="00761DC5">
        <w:rPr>
          <w:b/>
          <w:u w:val="single"/>
        </w:rPr>
        <w:t>..................</w:t>
      </w:r>
      <w:r w:rsidR="00D14642">
        <w:rPr>
          <w:b/>
          <w:u w:val="single"/>
        </w:rPr>
        <w:t>..</w:t>
      </w:r>
      <w:r w:rsidR="00761DC5">
        <w:rPr>
          <w:b/>
          <w:u w:val="single"/>
        </w:rPr>
        <w:t>.....</w:t>
      </w:r>
      <w:r>
        <w:rPr>
          <w:b/>
          <w:u w:val="single"/>
        </w:rPr>
        <w:t>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 xml:space="preserve">.R$ </w:t>
      </w:r>
      <w:r w:rsidR="000F2EBD">
        <w:rPr>
          <w:b/>
          <w:u w:val="single"/>
        </w:rPr>
        <w:t>8</w:t>
      </w:r>
      <w:r w:rsidR="00D14642">
        <w:rPr>
          <w:b/>
          <w:u w:val="single"/>
        </w:rPr>
        <w:t>0</w:t>
      </w:r>
      <w:r w:rsidR="00332D0E">
        <w:rPr>
          <w:b/>
          <w:u w:val="single"/>
        </w:rPr>
        <w:t>.</w:t>
      </w:r>
      <w:r w:rsidR="00D14642">
        <w:rPr>
          <w:b/>
          <w:u w:val="single"/>
        </w:rPr>
        <w:t>000</w:t>
      </w:r>
      <w:r w:rsidR="00332D0E">
        <w:rPr>
          <w:b/>
          <w:u w:val="single"/>
        </w:rPr>
        <w:t>,</w:t>
      </w:r>
      <w:r w:rsidR="00D14642">
        <w:rPr>
          <w:b/>
          <w:u w:val="single"/>
        </w:rPr>
        <w:t>0</w:t>
      </w:r>
    </w:p>
    <w:p w14:paraId="0AB461CC" w14:textId="77777777" w:rsidR="003B7598" w:rsidRDefault="003B7598" w:rsidP="006B07AB">
      <w:pPr>
        <w:ind w:firstLine="2268"/>
        <w:jc w:val="both"/>
      </w:pPr>
    </w:p>
    <w:p w14:paraId="3430BD0B" w14:textId="77777777" w:rsidR="00886A05" w:rsidRDefault="00886A05" w:rsidP="006B07AB">
      <w:pPr>
        <w:ind w:firstLine="2268"/>
        <w:jc w:val="both"/>
      </w:pPr>
    </w:p>
    <w:p w14:paraId="41FE2873" w14:textId="25DEB36E" w:rsidR="006B07AB" w:rsidRDefault="006B07AB" w:rsidP="006B07AB">
      <w:pPr>
        <w:ind w:firstLine="2268"/>
        <w:jc w:val="both"/>
      </w:pPr>
      <w:r w:rsidRPr="0072285C">
        <w:t>Art. 3º Para atendimento da abertura do Crédito constante neste ato fica autorizada à redução da dotaç</w:t>
      </w:r>
      <w:r>
        <w:t>ão</w:t>
      </w:r>
      <w:r w:rsidRPr="0072285C">
        <w:t xml:space="preserve"> na importância de </w:t>
      </w:r>
      <w:r w:rsidR="00705F22">
        <w:t xml:space="preserve">até </w:t>
      </w:r>
      <w:r w:rsidR="000F2EBD" w:rsidRPr="00A35607">
        <w:rPr>
          <w:b/>
        </w:rPr>
        <w:t>R$</w:t>
      </w:r>
      <w:r w:rsidR="000F2EBD">
        <w:rPr>
          <w:b/>
        </w:rPr>
        <w:t xml:space="preserve"> 80.000,00</w:t>
      </w:r>
      <w:r w:rsidR="000F2EBD" w:rsidRPr="00A35607">
        <w:rPr>
          <w:b/>
        </w:rPr>
        <w:t xml:space="preserve"> (</w:t>
      </w:r>
      <w:r w:rsidR="000F2EBD">
        <w:rPr>
          <w:b/>
        </w:rPr>
        <w:t>oitenta mil reais</w:t>
      </w:r>
      <w:r w:rsidR="000F2EBD" w:rsidRPr="00A35607">
        <w:rPr>
          <w:b/>
        </w:rPr>
        <w:t xml:space="preserve">), </w:t>
      </w:r>
      <w:r w:rsidRPr="0072285C">
        <w:t>em conformidade com a</w:t>
      </w:r>
      <w:r w:rsidR="002E6371">
        <w:t>s</w:t>
      </w:r>
      <w:r w:rsidRPr="0072285C">
        <w:t xml:space="preserve"> seguinte</w:t>
      </w:r>
      <w:r w:rsidR="002E6371">
        <w:t>s</w:t>
      </w:r>
      <w:r w:rsidRPr="0072285C">
        <w:t xml:space="preserve"> conta</w:t>
      </w:r>
      <w:r w:rsidR="002E6371">
        <w:t>s</w:t>
      </w:r>
      <w:r w:rsidRPr="0072285C">
        <w:t>, a saber:</w:t>
      </w:r>
    </w:p>
    <w:p w14:paraId="01E094EA" w14:textId="77777777" w:rsidR="00886A05" w:rsidRDefault="00886A05" w:rsidP="006B07AB">
      <w:pPr>
        <w:ind w:firstLine="2268"/>
        <w:jc w:val="both"/>
      </w:pPr>
    </w:p>
    <w:p w14:paraId="426C6E47" w14:textId="77777777" w:rsidR="00886A05" w:rsidRDefault="00886A05" w:rsidP="006B07AB">
      <w:pPr>
        <w:ind w:firstLine="2268"/>
        <w:jc w:val="both"/>
      </w:pPr>
    </w:p>
    <w:p w14:paraId="346BCCD8" w14:textId="77777777" w:rsidR="00886A05" w:rsidRDefault="00886A05" w:rsidP="006B07AB">
      <w:pPr>
        <w:ind w:firstLine="2268"/>
        <w:jc w:val="both"/>
      </w:pPr>
    </w:p>
    <w:p w14:paraId="36BBB9CA" w14:textId="77777777" w:rsidR="006B07AB" w:rsidRDefault="006B07AB" w:rsidP="00886A05">
      <w:pPr>
        <w:jc w:val="both"/>
      </w:pPr>
    </w:p>
    <w:p w14:paraId="0507FAEA" w14:textId="744ADE8E" w:rsidR="002E6371" w:rsidRDefault="003B7598" w:rsidP="002E6371">
      <w:pPr>
        <w:jc w:val="both"/>
      </w:pPr>
      <w:r>
        <w:t>02</w:t>
      </w:r>
      <w:r w:rsidR="002E6371" w:rsidRPr="00A35607">
        <w:t xml:space="preserve"> – </w:t>
      </w:r>
      <w:r>
        <w:t>PODER EXECUTIVO</w:t>
      </w:r>
      <w:r w:rsidR="002E6371">
        <w:t xml:space="preserve"> MUNICIPAL</w:t>
      </w:r>
      <w:r w:rsidR="002E6371">
        <w:tab/>
      </w:r>
    </w:p>
    <w:p w14:paraId="1E3197D6" w14:textId="22AC04E7" w:rsidR="002E6371" w:rsidRDefault="002E6371" w:rsidP="002E6371">
      <w:pPr>
        <w:jc w:val="both"/>
      </w:pPr>
      <w:r>
        <w:t xml:space="preserve">001 – </w:t>
      </w:r>
      <w:r w:rsidR="003B7598">
        <w:t>GABINETE DO PREFEITO MUNICIPAL</w:t>
      </w:r>
    </w:p>
    <w:p w14:paraId="6F9AA263" w14:textId="265EA744" w:rsidR="002E6371" w:rsidRPr="003D2E4A" w:rsidRDefault="003B7598" w:rsidP="002E6371">
      <w:pPr>
        <w:jc w:val="both"/>
        <w:rPr>
          <w:bCs/>
        </w:rPr>
      </w:pPr>
      <w:r>
        <w:rPr>
          <w:bCs/>
        </w:rPr>
        <w:t>04</w:t>
      </w:r>
      <w:r w:rsidR="002E6371">
        <w:rPr>
          <w:bCs/>
        </w:rPr>
        <w:t>.</w:t>
      </w:r>
      <w:r>
        <w:rPr>
          <w:bCs/>
        </w:rPr>
        <w:t>122</w:t>
      </w:r>
      <w:r w:rsidR="002E6371">
        <w:rPr>
          <w:bCs/>
        </w:rPr>
        <w:t>.00</w:t>
      </w:r>
      <w:r>
        <w:rPr>
          <w:bCs/>
        </w:rPr>
        <w:t>02</w:t>
      </w:r>
      <w:r w:rsidR="002E6371">
        <w:rPr>
          <w:bCs/>
        </w:rPr>
        <w:t>.</w:t>
      </w:r>
      <w:r w:rsidR="005C7277">
        <w:rPr>
          <w:bCs/>
        </w:rPr>
        <w:t>2</w:t>
      </w:r>
      <w:r w:rsidR="002E6371">
        <w:rPr>
          <w:bCs/>
        </w:rPr>
        <w:t>.00</w:t>
      </w:r>
      <w:r>
        <w:rPr>
          <w:bCs/>
        </w:rPr>
        <w:t>6</w:t>
      </w:r>
      <w:r w:rsidR="002E6371" w:rsidRPr="003D2E4A">
        <w:rPr>
          <w:bCs/>
        </w:rPr>
        <w:t xml:space="preserve"> – </w:t>
      </w:r>
      <w:r w:rsidR="000A3A89">
        <w:rPr>
          <w:bCs/>
        </w:rPr>
        <w:t xml:space="preserve">MANUTENÇÃO E DESENVOLVIMENTO </w:t>
      </w:r>
      <w:r w:rsidR="002267D6">
        <w:rPr>
          <w:bCs/>
        </w:rPr>
        <w:t>DA</w:t>
      </w:r>
      <w:r>
        <w:rPr>
          <w:bCs/>
        </w:rPr>
        <w:t>S ATIVIDADES DO GABINETE DO PREFEITO</w:t>
      </w:r>
      <w:r w:rsidR="002E6371" w:rsidRPr="003D2E4A">
        <w:rPr>
          <w:bCs/>
        </w:rPr>
        <w:t xml:space="preserve">  </w:t>
      </w:r>
    </w:p>
    <w:p w14:paraId="1A54B245" w14:textId="6475D307" w:rsidR="002E6371" w:rsidRDefault="002E6371" w:rsidP="002E6371">
      <w:r>
        <w:t>(</w:t>
      </w:r>
      <w:r w:rsidR="003B7598">
        <w:t>1</w:t>
      </w:r>
      <w:r>
        <w:t>)</w:t>
      </w:r>
      <w:r w:rsidRPr="00F00E43">
        <w:t xml:space="preserve"> </w:t>
      </w:r>
      <w:r w:rsidR="00F9600F">
        <w:t>3</w:t>
      </w:r>
      <w:r>
        <w:t>.</w:t>
      </w:r>
      <w:r w:rsidR="00F9600F">
        <w:t>1</w:t>
      </w:r>
      <w:r>
        <w:t>.90.00.00.00.00.00 – 1.500.</w:t>
      </w:r>
      <w:r w:rsidR="003B7598">
        <w:t>7000</w:t>
      </w:r>
      <w:r>
        <w:t>.0000........................................................................</w:t>
      </w:r>
      <w:r w:rsidR="000E5277">
        <w:t>..</w:t>
      </w:r>
      <w:r>
        <w:t>.......</w:t>
      </w:r>
      <w:r w:rsidRPr="00A35607">
        <w:t xml:space="preserve">R$ </w:t>
      </w:r>
      <w:r w:rsidR="000F2EBD">
        <w:t>5</w:t>
      </w:r>
      <w:r w:rsidR="000E5277">
        <w:t>0.000,00</w:t>
      </w:r>
    </w:p>
    <w:p w14:paraId="3E47AFBF" w14:textId="77777777" w:rsidR="002E6371" w:rsidRDefault="002E6371" w:rsidP="002E6371">
      <w:pPr>
        <w:rPr>
          <w:b/>
          <w:u w:val="single"/>
        </w:rPr>
      </w:pPr>
    </w:p>
    <w:p w14:paraId="4CE723F8" w14:textId="77777777" w:rsidR="003B7598" w:rsidRDefault="003B7598" w:rsidP="003B7598">
      <w:pPr>
        <w:jc w:val="both"/>
      </w:pPr>
      <w:r>
        <w:t>02</w:t>
      </w:r>
      <w:r w:rsidRPr="00A35607">
        <w:t xml:space="preserve"> – </w:t>
      </w:r>
      <w:r>
        <w:t>PODER EXECUTIVO MUNICIPAL</w:t>
      </w:r>
      <w:r>
        <w:tab/>
      </w:r>
    </w:p>
    <w:p w14:paraId="5A5BBB62" w14:textId="56C73841" w:rsidR="003B7598" w:rsidRDefault="003B7598" w:rsidP="003B7598">
      <w:pPr>
        <w:jc w:val="both"/>
      </w:pPr>
      <w:r>
        <w:t>003 – JUNTA DO SERVIÇO MILITAR</w:t>
      </w:r>
    </w:p>
    <w:p w14:paraId="0C3073B9" w14:textId="06326647" w:rsidR="003B7598" w:rsidRPr="003D2E4A" w:rsidRDefault="003B7598" w:rsidP="003B7598">
      <w:pPr>
        <w:jc w:val="both"/>
        <w:rPr>
          <w:bCs/>
        </w:rPr>
      </w:pPr>
      <w:r>
        <w:rPr>
          <w:bCs/>
        </w:rPr>
        <w:t>05.153.0005.2.010</w:t>
      </w:r>
      <w:r w:rsidRPr="003D2E4A">
        <w:rPr>
          <w:bCs/>
        </w:rPr>
        <w:t xml:space="preserve"> – </w:t>
      </w:r>
      <w:r>
        <w:rPr>
          <w:bCs/>
        </w:rPr>
        <w:t xml:space="preserve">MANUTENÇÃO E DESENVOLVIMENTO DAS ATIVIDADES DA </w:t>
      </w:r>
      <w:r>
        <w:t>JUNTA DO SERVIÇO MILITAR</w:t>
      </w:r>
      <w:r w:rsidRPr="003D2E4A">
        <w:rPr>
          <w:bCs/>
        </w:rPr>
        <w:t xml:space="preserve">  </w:t>
      </w:r>
    </w:p>
    <w:p w14:paraId="39D440DF" w14:textId="2B389819" w:rsidR="003B7598" w:rsidRDefault="003B7598" w:rsidP="003B7598">
      <w:r>
        <w:t>(12)</w:t>
      </w:r>
      <w:r w:rsidRPr="00F00E43">
        <w:t xml:space="preserve"> </w:t>
      </w:r>
      <w:r>
        <w:t>3.1.90.00.00.00.00.00 – 1.500.</w:t>
      </w:r>
      <w:proofErr w:type="gramStart"/>
      <w:r>
        <w:t>7000.0000...............................................................................</w:t>
      </w:r>
      <w:r w:rsidRPr="00A35607">
        <w:t>R</w:t>
      </w:r>
      <w:proofErr w:type="gramEnd"/>
      <w:r w:rsidRPr="00A35607">
        <w:t xml:space="preserve">$ </w:t>
      </w:r>
      <w:r>
        <w:t>10.000,00</w:t>
      </w:r>
    </w:p>
    <w:p w14:paraId="51C8F577" w14:textId="77777777" w:rsidR="003B7598" w:rsidRDefault="003B7598" w:rsidP="003B7598"/>
    <w:p w14:paraId="3D92D4F1" w14:textId="4FC57C13" w:rsidR="003B7598" w:rsidRDefault="003B7598" w:rsidP="003B7598">
      <w:pPr>
        <w:jc w:val="both"/>
      </w:pPr>
      <w:r>
        <w:t>03</w:t>
      </w:r>
      <w:r w:rsidRPr="00A35607">
        <w:t xml:space="preserve"> – </w:t>
      </w:r>
      <w:r>
        <w:t>SECRETARIA MUNICIPAL DE ADMINISTRAÇÃO E GESTÃO</w:t>
      </w:r>
      <w:r>
        <w:tab/>
      </w:r>
    </w:p>
    <w:p w14:paraId="44FFE3B6" w14:textId="73EEFB68" w:rsidR="003B7598" w:rsidRDefault="003B7598" w:rsidP="003B7598">
      <w:pPr>
        <w:jc w:val="both"/>
      </w:pPr>
      <w:r>
        <w:t>002 – LICITAÇÕES E CONTRATOS</w:t>
      </w:r>
    </w:p>
    <w:p w14:paraId="27CFA5DE" w14:textId="3F83034D" w:rsidR="003B7598" w:rsidRPr="003D2E4A" w:rsidRDefault="003B7598" w:rsidP="003B7598">
      <w:pPr>
        <w:jc w:val="both"/>
        <w:rPr>
          <w:bCs/>
        </w:rPr>
      </w:pPr>
      <w:r>
        <w:rPr>
          <w:bCs/>
        </w:rPr>
        <w:t>04.122.0002.2.014</w:t>
      </w:r>
      <w:r w:rsidRPr="003D2E4A">
        <w:rPr>
          <w:bCs/>
        </w:rPr>
        <w:t xml:space="preserve"> – </w:t>
      </w:r>
      <w:r>
        <w:rPr>
          <w:bCs/>
        </w:rPr>
        <w:t xml:space="preserve">MANUTENÇÃO E DESENVOLVIMENTO DAS ATIVIDADES DE </w:t>
      </w:r>
      <w:r>
        <w:t>LICITAÇÕES E CONTRATOS</w:t>
      </w:r>
      <w:r w:rsidRPr="003D2E4A">
        <w:rPr>
          <w:bCs/>
        </w:rPr>
        <w:t xml:space="preserve">  </w:t>
      </w:r>
    </w:p>
    <w:p w14:paraId="6DA11FD2" w14:textId="0F42CB0F" w:rsidR="006860B9" w:rsidRPr="00886A05" w:rsidRDefault="003B7598" w:rsidP="006B07AB">
      <w:r>
        <w:t>(</w:t>
      </w:r>
      <w:r w:rsidR="006860B9">
        <w:t>25</w:t>
      </w:r>
      <w:r>
        <w:t>)</w:t>
      </w:r>
      <w:r w:rsidRPr="00F00E43">
        <w:t xml:space="preserve"> </w:t>
      </w:r>
      <w:r>
        <w:t>3.1.90.00.00.00.00.00 – 1.500.</w:t>
      </w:r>
      <w:proofErr w:type="gramStart"/>
      <w:r>
        <w:t>7000.0000...............................................................................</w:t>
      </w:r>
      <w:r w:rsidRPr="00A35607">
        <w:t>R</w:t>
      </w:r>
      <w:proofErr w:type="gramEnd"/>
      <w:r w:rsidRPr="00A35607">
        <w:t xml:space="preserve">$ </w:t>
      </w:r>
      <w:r w:rsidR="006860B9">
        <w:t>2</w:t>
      </w:r>
      <w:r>
        <w:t>0.000,00</w:t>
      </w:r>
    </w:p>
    <w:p w14:paraId="04D426B0" w14:textId="61A61374" w:rsidR="006B07AB" w:rsidRDefault="006B07AB" w:rsidP="006B07AB">
      <w:pPr>
        <w:rPr>
          <w:b/>
          <w:u w:val="single"/>
        </w:rPr>
      </w:pPr>
      <w:r>
        <w:rPr>
          <w:b/>
          <w:u w:val="single"/>
        </w:rPr>
        <w:t>Total.........</w:t>
      </w:r>
      <w:r w:rsidR="00583F00">
        <w:rPr>
          <w:b/>
          <w:u w:val="single"/>
        </w:rPr>
        <w:t>.</w:t>
      </w:r>
      <w:r>
        <w:rPr>
          <w:b/>
          <w:u w:val="single"/>
        </w:rPr>
        <w:t>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........................</w:t>
      </w:r>
      <w:r w:rsidR="00761DC5">
        <w:rPr>
          <w:b/>
          <w:u w:val="single"/>
        </w:rPr>
        <w:t>.......................</w:t>
      </w:r>
      <w:r w:rsidRPr="00A35607">
        <w:rPr>
          <w:b/>
          <w:u w:val="single"/>
        </w:rPr>
        <w:t>...</w:t>
      </w:r>
      <w:r w:rsidR="006860B9">
        <w:rPr>
          <w:b/>
          <w:u w:val="single"/>
        </w:rPr>
        <w:t>..</w:t>
      </w:r>
      <w:r>
        <w:rPr>
          <w:b/>
          <w:u w:val="single"/>
        </w:rPr>
        <w:t>.....</w:t>
      </w:r>
      <w:r w:rsidRPr="00A35607">
        <w:rPr>
          <w:b/>
          <w:u w:val="single"/>
        </w:rPr>
        <w:t>.R$</w:t>
      </w:r>
      <w:r w:rsidR="000F2EBD">
        <w:rPr>
          <w:b/>
          <w:u w:val="single"/>
        </w:rPr>
        <w:t xml:space="preserve"> 8</w:t>
      </w:r>
      <w:r w:rsidR="006860B9">
        <w:rPr>
          <w:b/>
          <w:u w:val="single"/>
        </w:rPr>
        <w:t>0.000,00</w:t>
      </w:r>
      <w:r w:rsidR="00583F00" w:rsidRPr="00A35607">
        <w:rPr>
          <w:b/>
        </w:rPr>
        <w:t xml:space="preserve"> </w:t>
      </w:r>
    </w:p>
    <w:p w14:paraId="08C65C6F" w14:textId="77777777" w:rsidR="006B07AB" w:rsidRDefault="006B07AB" w:rsidP="00886A05">
      <w:pPr>
        <w:tabs>
          <w:tab w:val="left" w:pos="0"/>
        </w:tabs>
        <w:jc w:val="both"/>
        <w:rPr>
          <w:b/>
          <w:sz w:val="22"/>
          <w:szCs w:val="22"/>
        </w:rPr>
      </w:pPr>
    </w:p>
    <w:p w14:paraId="3D33B12C" w14:textId="77777777" w:rsidR="006860B9" w:rsidRPr="00C86531" w:rsidRDefault="006860B9" w:rsidP="006B07AB">
      <w:pPr>
        <w:tabs>
          <w:tab w:val="left" w:pos="0"/>
        </w:tabs>
        <w:ind w:firstLine="2268"/>
        <w:jc w:val="both"/>
        <w:rPr>
          <w:b/>
          <w:sz w:val="22"/>
          <w:szCs w:val="22"/>
        </w:rPr>
      </w:pPr>
    </w:p>
    <w:p w14:paraId="3CD4CE9D" w14:textId="77777777" w:rsidR="006B07AB" w:rsidRPr="00A35607" w:rsidRDefault="006B07AB" w:rsidP="00156920">
      <w:pPr>
        <w:ind w:firstLine="1"/>
        <w:jc w:val="center"/>
      </w:pPr>
      <w:r w:rsidRPr="00A35607">
        <w:t>CAPÍTULO III</w:t>
      </w:r>
    </w:p>
    <w:p w14:paraId="4B073108" w14:textId="77777777" w:rsidR="006B07AB" w:rsidRPr="00A35607" w:rsidRDefault="006B07AB" w:rsidP="006B07AB">
      <w:pPr>
        <w:jc w:val="center"/>
      </w:pPr>
      <w:r w:rsidRPr="00A35607">
        <w:t>DA ALTERAÇÃO DO PLANO PLURIANUAL</w:t>
      </w:r>
    </w:p>
    <w:p w14:paraId="19905E79" w14:textId="75F9E7E9" w:rsidR="006860B9" w:rsidRDefault="006B07AB" w:rsidP="006B07AB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49ADBF47" w14:textId="77777777" w:rsidR="006B07AB" w:rsidRPr="00F1431A" w:rsidRDefault="006B07AB" w:rsidP="006B07AB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 xml:space="preserve">novembro </w:t>
      </w:r>
      <w:r w:rsidRPr="00A35607">
        <w:t xml:space="preserve">de </w:t>
      </w:r>
      <w:r>
        <w:t xml:space="preserve">2023, </w:t>
      </w:r>
      <w:r w:rsidRPr="00626B63">
        <w:t>em conformidade com o disposto nos artigos anteriores desta Lei, relativamente ao crédito</w:t>
      </w:r>
      <w:r>
        <w:t xml:space="preserve"> </w:t>
      </w:r>
      <w:r w:rsidRPr="00626B63">
        <w:t>introduzido neste texto legal.</w:t>
      </w:r>
    </w:p>
    <w:p w14:paraId="570727F3" w14:textId="77777777" w:rsidR="006860B9" w:rsidRPr="00A35607" w:rsidRDefault="006860B9" w:rsidP="006B07AB">
      <w:pPr>
        <w:jc w:val="both"/>
      </w:pPr>
    </w:p>
    <w:p w14:paraId="0F4D7CAA" w14:textId="17E9A4FC" w:rsidR="006B07AB" w:rsidRPr="00A35607" w:rsidRDefault="006B07AB" w:rsidP="00156920">
      <w:pPr>
        <w:jc w:val="center"/>
      </w:pPr>
      <w:r w:rsidRPr="00A35607">
        <w:t>CAPÍTULO IV</w:t>
      </w:r>
    </w:p>
    <w:p w14:paraId="61772846" w14:textId="01D4E245" w:rsidR="006B07AB" w:rsidRPr="00886A05" w:rsidRDefault="006B07AB" w:rsidP="00886A05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028017AD" w14:textId="77777777" w:rsidR="006860B9" w:rsidRPr="00A35607" w:rsidRDefault="006860B9" w:rsidP="006B07AB">
      <w:pPr>
        <w:ind w:firstLine="720"/>
        <w:jc w:val="center"/>
        <w:rPr>
          <w:bCs/>
          <w:u w:val="single"/>
        </w:rPr>
      </w:pPr>
    </w:p>
    <w:p w14:paraId="48A0F45D" w14:textId="1074CA34" w:rsidR="006860B9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43D985FA" w14:textId="77777777" w:rsidR="006B07AB" w:rsidRPr="00A35607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</w:p>
    <w:p w14:paraId="0AF59320" w14:textId="170EB90D" w:rsidR="006B07AB" w:rsidRPr="00A72B4B" w:rsidRDefault="006B07AB" w:rsidP="006B07AB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>6</w:t>
      </w:r>
      <w:r w:rsidRPr="00A35607">
        <w:t>º Esta Lei entra em vigor na data de sua publicação.</w:t>
      </w:r>
    </w:p>
    <w:p w14:paraId="0A19FB29" w14:textId="77777777" w:rsidR="006B07AB" w:rsidRDefault="006B07AB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60908085" w14:textId="77777777" w:rsidR="006860B9" w:rsidRDefault="006860B9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6355149D" w14:textId="77777777" w:rsidR="00886A05" w:rsidRDefault="00886A05" w:rsidP="006B07AB">
      <w:pPr>
        <w:tabs>
          <w:tab w:val="left" w:pos="2835"/>
        </w:tabs>
        <w:jc w:val="right"/>
        <w:rPr>
          <w:rFonts w:eastAsia="Calibri"/>
          <w:color w:val="000000"/>
        </w:rPr>
      </w:pPr>
    </w:p>
    <w:p w14:paraId="21C500C7" w14:textId="331672A7" w:rsidR="006B07AB" w:rsidRPr="00723440" w:rsidRDefault="006B07AB" w:rsidP="006B07AB">
      <w:pPr>
        <w:tabs>
          <w:tab w:val="left" w:pos="2835"/>
        </w:tabs>
        <w:jc w:val="right"/>
        <w:rPr>
          <w:color w:val="FF0000"/>
        </w:rPr>
      </w:pPr>
      <w:r w:rsidRPr="00723440">
        <w:rPr>
          <w:rFonts w:eastAsia="Calibri"/>
          <w:color w:val="000000"/>
        </w:rPr>
        <w:t xml:space="preserve">Município de Anchieta/SC, </w:t>
      </w:r>
      <w:r w:rsidR="00886A05">
        <w:rPr>
          <w:rFonts w:eastAsia="Calibri"/>
          <w:color w:val="000000"/>
        </w:rPr>
        <w:t xml:space="preserve">24 </w:t>
      </w:r>
      <w:r w:rsidRPr="00723440">
        <w:rPr>
          <w:rFonts w:eastAsia="Calibri"/>
          <w:color w:val="000000"/>
        </w:rPr>
        <w:t xml:space="preserve">de </w:t>
      </w:r>
      <w:r w:rsidR="00BD0BB5">
        <w:rPr>
          <w:rFonts w:eastAsia="Calibri"/>
          <w:color w:val="000000"/>
        </w:rPr>
        <w:t>ju</w:t>
      </w:r>
      <w:r w:rsidR="006860B9">
        <w:rPr>
          <w:rFonts w:eastAsia="Calibri"/>
          <w:color w:val="000000"/>
        </w:rPr>
        <w:t>lh</w:t>
      </w:r>
      <w:r w:rsidR="00BD0BB5">
        <w:rPr>
          <w:rFonts w:eastAsia="Calibri"/>
          <w:color w:val="000000"/>
        </w:rPr>
        <w:t>o</w:t>
      </w:r>
      <w:r w:rsidRPr="00723440">
        <w:rPr>
          <w:rFonts w:eastAsia="Calibri"/>
          <w:color w:val="000000"/>
        </w:rPr>
        <w:t xml:space="preserve"> de 202</w:t>
      </w:r>
      <w:r>
        <w:rPr>
          <w:rFonts w:eastAsia="Calibri"/>
          <w:color w:val="000000"/>
        </w:rPr>
        <w:t>4</w:t>
      </w:r>
      <w:r w:rsidRPr="00723440">
        <w:rPr>
          <w:rFonts w:eastAsia="Calibri"/>
          <w:color w:val="000000"/>
        </w:rPr>
        <w:t>.</w:t>
      </w:r>
    </w:p>
    <w:p w14:paraId="214E9856" w14:textId="77777777" w:rsidR="00156920" w:rsidRDefault="00156920" w:rsidP="006B07AB">
      <w:pPr>
        <w:rPr>
          <w:b/>
          <w:bCs/>
        </w:rPr>
      </w:pPr>
    </w:p>
    <w:p w14:paraId="2362C8E2" w14:textId="77777777" w:rsidR="00886A05" w:rsidRDefault="00886A05" w:rsidP="006B07AB">
      <w:pPr>
        <w:rPr>
          <w:b/>
          <w:bCs/>
        </w:rPr>
      </w:pPr>
    </w:p>
    <w:p w14:paraId="534C0E9E" w14:textId="77777777" w:rsidR="00886A05" w:rsidRDefault="00886A05" w:rsidP="006B07AB">
      <w:pPr>
        <w:rPr>
          <w:b/>
          <w:bCs/>
        </w:rPr>
      </w:pPr>
    </w:p>
    <w:p w14:paraId="343C83C9" w14:textId="795012BF" w:rsidR="006B07AB" w:rsidRPr="00723440" w:rsidRDefault="006B07AB" w:rsidP="00156920">
      <w:pPr>
        <w:jc w:val="center"/>
        <w:rPr>
          <w:b/>
          <w:bCs/>
        </w:rPr>
      </w:pPr>
      <w:r w:rsidRPr="00723440">
        <w:rPr>
          <w:b/>
          <w:bCs/>
        </w:rPr>
        <w:t>IVAN JOSÉ CANCI</w:t>
      </w:r>
    </w:p>
    <w:p w14:paraId="10988C31" w14:textId="2B25FAD0" w:rsidR="006B07AB" w:rsidRDefault="006B07AB" w:rsidP="00156920">
      <w:pPr>
        <w:jc w:val="center"/>
      </w:pPr>
      <w:r w:rsidRPr="00723440">
        <w:t>Prefeito Municipa</w:t>
      </w:r>
      <w:r>
        <w:t>l</w:t>
      </w:r>
    </w:p>
    <w:p w14:paraId="56BBC471" w14:textId="77777777" w:rsidR="006860B9" w:rsidRDefault="006860B9" w:rsidP="006860B9"/>
    <w:p w14:paraId="591EA27A" w14:textId="77777777" w:rsidR="006860B9" w:rsidRDefault="006860B9" w:rsidP="006860B9"/>
    <w:p w14:paraId="0B6B67AC" w14:textId="77777777" w:rsidR="006860B9" w:rsidRDefault="006860B9" w:rsidP="006860B9"/>
    <w:p w14:paraId="47755A94" w14:textId="77777777" w:rsidR="006860B9" w:rsidRDefault="006860B9" w:rsidP="006860B9"/>
    <w:p w14:paraId="0BD6DF81" w14:textId="77777777" w:rsidR="006860B9" w:rsidRDefault="006860B9" w:rsidP="006860B9"/>
    <w:p w14:paraId="083EC385" w14:textId="77777777" w:rsidR="006860B9" w:rsidRDefault="006860B9" w:rsidP="006860B9"/>
    <w:p w14:paraId="1AA28FFD" w14:textId="77777777" w:rsidR="006860B9" w:rsidRDefault="006860B9" w:rsidP="006860B9"/>
    <w:p w14:paraId="20BF5815" w14:textId="77777777" w:rsidR="006860B9" w:rsidRPr="006860B9" w:rsidRDefault="006860B9" w:rsidP="006860B9"/>
    <w:p w14:paraId="0C33E544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02A25B72" w14:textId="77777777" w:rsidR="006B07AB" w:rsidRDefault="006B07AB" w:rsidP="006B07AB">
      <w:pPr>
        <w:pStyle w:val="Ttulo1"/>
        <w:rPr>
          <w:rFonts w:ascii="Times New Roman" w:hAnsi="Times New Roman"/>
          <w:color w:val="000000"/>
          <w:szCs w:val="24"/>
        </w:rPr>
      </w:pPr>
    </w:p>
    <w:p w14:paraId="299ACB3B" w14:textId="77777777" w:rsidR="006B07AB" w:rsidRPr="00886A05" w:rsidRDefault="006B07AB" w:rsidP="00886A05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886A05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32734D5C" w14:textId="77777777" w:rsidR="006B07AB" w:rsidRDefault="006B07AB" w:rsidP="006B07AB">
      <w:pPr>
        <w:jc w:val="center"/>
        <w:rPr>
          <w:color w:val="000000"/>
        </w:rPr>
      </w:pPr>
    </w:p>
    <w:p w14:paraId="0C6B9260" w14:textId="77777777" w:rsidR="006B07AB" w:rsidRDefault="006B07AB" w:rsidP="006B07AB">
      <w:pPr>
        <w:jc w:val="center"/>
        <w:rPr>
          <w:color w:val="000000"/>
        </w:rPr>
      </w:pPr>
    </w:p>
    <w:p w14:paraId="15DB1916" w14:textId="77777777" w:rsidR="006B07AB" w:rsidRDefault="006B07AB" w:rsidP="006B07AB">
      <w:pPr>
        <w:jc w:val="center"/>
        <w:rPr>
          <w:color w:val="000000"/>
        </w:rPr>
      </w:pPr>
    </w:p>
    <w:p w14:paraId="115E1AEA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623B4624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16FEC9B1" w14:textId="77777777" w:rsidR="006B07AB" w:rsidRDefault="006B07AB" w:rsidP="006B07AB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478C5362" w14:textId="77777777" w:rsidR="006B07AB" w:rsidRDefault="006B07AB" w:rsidP="006B07AB">
      <w:pPr>
        <w:jc w:val="both"/>
        <w:rPr>
          <w:color w:val="000000"/>
        </w:rPr>
      </w:pPr>
    </w:p>
    <w:p w14:paraId="6D67A666" w14:textId="77777777" w:rsidR="006B07AB" w:rsidRDefault="006B07AB" w:rsidP="006B07AB">
      <w:pPr>
        <w:jc w:val="both"/>
        <w:rPr>
          <w:color w:val="000000"/>
        </w:rPr>
      </w:pPr>
    </w:p>
    <w:p w14:paraId="3C67820E" w14:textId="7316273A" w:rsidR="006B07AB" w:rsidRPr="00A65119" w:rsidRDefault="006B07AB" w:rsidP="006B07AB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nº......./2024, que autoriza a alteração do Plano Plurianual, da Lei de Diretrizes Orçamentárias e da Lei Orçamentária Anual, através da abertura de </w:t>
      </w:r>
      <w:r w:rsidR="00D07B66">
        <w:t xml:space="preserve">um </w:t>
      </w:r>
      <w:r>
        <w:t>crédito adiciona</w:t>
      </w:r>
      <w:r w:rsidR="00D07B66">
        <w:t>l</w:t>
      </w:r>
      <w:r>
        <w:t xml:space="preserve"> </w:t>
      </w:r>
      <w:r w:rsidR="00AF78DD">
        <w:t>suplementar</w:t>
      </w:r>
      <w:r>
        <w:t xml:space="preserve"> na importância de até </w:t>
      </w:r>
      <w:r w:rsidR="006860B9" w:rsidRPr="006860B9">
        <w:rPr>
          <w:bCs/>
        </w:rPr>
        <w:t xml:space="preserve">R$ </w:t>
      </w:r>
      <w:r w:rsidR="000F2EBD">
        <w:rPr>
          <w:bCs/>
        </w:rPr>
        <w:t>8</w:t>
      </w:r>
      <w:r w:rsidR="006860B9" w:rsidRPr="006860B9">
        <w:rPr>
          <w:bCs/>
        </w:rPr>
        <w:t>0.000,00 (</w:t>
      </w:r>
      <w:r w:rsidR="000F2EBD">
        <w:rPr>
          <w:bCs/>
        </w:rPr>
        <w:t xml:space="preserve">oitenta </w:t>
      </w:r>
      <w:r w:rsidR="006860B9" w:rsidRPr="006860B9">
        <w:rPr>
          <w:bCs/>
        </w:rPr>
        <w:t>mil reais),</w:t>
      </w:r>
      <w:r w:rsidR="006860B9" w:rsidRPr="00A35607">
        <w:rPr>
          <w:b/>
        </w:rPr>
        <w:t xml:space="preserve">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68D7B57C" w14:textId="365A4FCE" w:rsidR="006860B9" w:rsidRPr="006860B9" w:rsidRDefault="006B07AB" w:rsidP="006B07AB">
      <w:pPr>
        <w:jc w:val="both"/>
        <w:rPr>
          <w:bCs/>
          <w:iCs/>
        </w:rPr>
      </w:pPr>
      <w:r w:rsidRPr="001719FE">
        <w:rPr>
          <w:bCs/>
          <w:iCs/>
        </w:rPr>
        <w:t xml:space="preserve">    </w:t>
      </w:r>
    </w:p>
    <w:p w14:paraId="37C2D573" w14:textId="05A6C110" w:rsidR="0076511F" w:rsidRDefault="006B07AB" w:rsidP="00886A05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 xml:space="preserve">possui como finalidade </w:t>
      </w:r>
      <w:r w:rsidR="001023FB">
        <w:rPr>
          <w:bCs/>
        </w:rPr>
        <w:t>suplementar</w:t>
      </w:r>
      <w:r>
        <w:rPr>
          <w:bCs/>
        </w:rPr>
        <w:t xml:space="preserve"> dotaç</w:t>
      </w:r>
      <w:r w:rsidR="001023FB">
        <w:rPr>
          <w:bCs/>
        </w:rPr>
        <w:t xml:space="preserve">ão </w:t>
      </w:r>
      <w:r>
        <w:rPr>
          <w:bCs/>
        </w:rPr>
        <w:t>orçamentária, n</w:t>
      </w:r>
      <w:r w:rsidR="00083308">
        <w:rPr>
          <w:bCs/>
        </w:rPr>
        <w:t>o</w:t>
      </w:r>
      <w:r>
        <w:rPr>
          <w:bCs/>
        </w:rPr>
        <w:t xml:space="preserve"> </w:t>
      </w:r>
      <w:r w:rsidR="006860B9">
        <w:rPr>
          <w:bCs/>
        </w:rPr>
        <w:t>Fundo Municipal de Saúde</w:t>
      </w:r>
      <w:r>
        <w:rPr>
          <w:bCs/>
        </w:rPr>
        <w:t xml:space="preserve">, visando </w:t>
      </w:r>
      <w:r w:rsidR="006860B9">
        <w:rPr>
          <w:bCs/>
        </w:rPr>
        <w:t>o pagamento de serviços médicos terceirizados</w:t>
      </w:r>
      <w:r>
        <w:rPr>
          <w:bCs/>
        </w:rPr>
        <w:t xml:space="preserve">, utilizando-se </w:t>
      </w:r>
      <w:r w:rsidR="006A0722">
        <w:rPr>
          <w:bCs/>
        </w:rPr>
        <w:t xml:space="preserve">de </w:t>
      </w:r>
      <w:r>
        <w:rPr>
          <w:bCs/>
        </w:rPr>
        <w:t xml:space="preserve">recursos </w:t>
      </w:r>
      <w:r w:rsidR="00383ACF">
        <w:rPr>
          <w:bCs/>
        </w:rPr>
        <w:t>próprios.</w:t>
      </w:r>
    </w:p>
    <w:p w14:paraId="02151ACA" w14:textId="1EC10663" w:rsidR="006B07AB" w:rsidRDefault="006B07AB" w:rsidP="00A02F97">
      <w:pPr>
        <w:ind w:firstLine="708"/>
        <w:jc w:val="both"/>
      </w:pPr>
      <w:r>
        <w:t xml:space="preserve">      </w:t>
      </w:r>
    </w:p>
    <w:p w14:paraId="7EB16383" w14:textId="555F2BAA" w:rsidR="006B07AB" w:rsidRDefault="006B07AB" w:rsidP="006B07AB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 xml:space="preserve">EXCELENTÍSSIMOS SENHORES EDIS, aqui estão elencadas a conta incluída </w:t>
      </w:r>
      <w:r w:rsidR="00D16294">
        <w:rPr>
          <w:color w:val="000000"/>
        </w:rPr>
        <w:t xml:space="preserve">e </w:t>
      </w:r>
      <w:r w:rsidR="004A5678">
        <w:rPr>
          <w:color w:val="000000"/>
        </w:rPr>
        <w:t xml:space="preserve">as contas </w:t>
      </w:r>
      <w:r w:rsidR="00D16294">
        <w:rPr>
          <w:color w:val="000000"/>
        </w:rPr>
        <w:t xml:space="preserve">reduzidas </w:t>
      </w:r>
      <w:r>
        <w:rPr>
          <w:color w:val="000000"/>
        </w:rPr>
        <w:t>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6439844" w14:textId="77777777" w:rsidR="006B07AB" w:rsidRDefault="006B07AB" w:rsidP="006B07AB">
      <w:pPr>
        <w:jc w:val="both"/>
      </w:pPr>
    </w:p>
    <w:p w14:paraId="1A356D67" w14:textId="77777777" w:rsidR="006B07AB" w:rsidRDefault="006B07AB" w:rsidP="006B07AB">
      <w:pPr>
        <w:jc w:val="both"/>
      </w:pPr>
    </w:p>
    <w:p w14:paraId="341D776B" w14:textId="77777777" w:rsidR="004A5678" w:rsidRDefault="004A5678" w:rsidP="006B07AB">
      <w:pPr>
        <w:jc w:val="both"/>
      </w:pPr>
    </w:p>
    <w:p w14:paraId="0EB2D646" w14:textId="77777777" w:rsidR="006B07AB" w:rsidRDefault="006B07AB" w:rsidP="006B07AB">
      <w:pPr>
        <w:jc w:val="both"/>
      </w:pPr>
    </w:p>
    <w:p w14:paraId="7DD2E456" w14:textId="0DF56A60" w:rsidR="006B07AB" w:rsidRDefault="006B07AB" w:rsidP="006B07AB">
      <w:pPr>
        <w:jc w:val="center"/>
      </w:pPr>
      <w:r>
        <w:t xml:space="preserve">GABINETE DO PREFEITO DO MUNICIPIO DE ANCHIETA (SC), </w:t>
      </w:r>
      <w:r w:rsidR="00886A05">
        <w:t>24</w:t>
      </w:r>
      <w:r>
        <w:t xml:space="preserve"> de </w:t>
      </w:r>
      <w:r w:rsidR="004A5678">
        <w:t>ju</w:t>
      </w:r>
      <w:r w:rsidR="006860B9">
        <w:t>l</w:t>
      </w:r>
      <w:r w:rsidR="004A5678">
        <w:t>ho</w:t>
      </w:r>
      <w:r>
        <w:t xml:space="preserve"> de 2024.</w:t>
      </w:r>
    </w:p>
    <w:p w14:paraId="1E8EBE31" w14:textId="77777777" w:rsidR="006B07AB" w:rsidRDefault="006B07AB" w:rsidP="006B07AB">
      <w:pPr>
        <w:jc w:val="both"/>
      </w:pPr>
    </w:p>
    <w:p w14:paraId="2F80CB36" w14:textId="77777777" w:rsidR="004A5678" w:rsidRDefault="004A5678" w:rsidP="006B07AB">
      <w:pPr>
        <w:jc w:val="both"/>
      </w:pPr>
    </w:p>
    <w:p w14:paraId="65231685" w14:textId="77777777" w:rsidR="006B07AB" w:rsidRDefault="006B07AB" w:rsidP="006B07AB">
      <w:pPr>
        <w:jc w:val="both"/>
      </w:pPr>
    </w:p>
    <w:p w14:paraId="0E23D96A" w14:textId="77777777" w:rsidR="006B07AB" w:rsidRDefault="006B07AB" w:rsidP="006B07AB">
      <w:pPr>
        <w:jc w:val="both"/>
      </w:pPr>
    </w:p>
    <w:p w14:paraId="3852CAF4" w14:textId="77777777" w:rsidR="00886A05" w:rsidRDefault="00886A05" w:rsidP="006B07AB">
      <w:pPr>
        <w:jc w:val="both"/>
      </w:pPr>
    </w:p>
    <w:p w14:paraId="10587CF8" w14:textId="77777777" w:rsidR="006B07AB" w:rsidRDefault="006B07AB" w:rsidP="006B07AB">
      <w:pPr>
        <w:jc w:val="both"/>
      </w:pPr>
    </w:p>
    <w:p w14:paraId="2DBEF82F" w14:textId="769F5C42" w:rsidR="006B07AB" w:rsidRDefault="006B07AB" w:rsidP="006B07AB">
      <w:pPr>
        <w:jc w:val="both"/>
      </w:pPr>
      <w:r>
        <w:t xml:space="preserve">                                             </w:t>
      </w:r>
    </w:p>
    <w:p w14:paraId="1243DE7F" w14:textId="77777777" w:rsidR="006B07AB" w:rsidRPr="00A35607" w:rsidRDefault="006B07AB" w:rsidP="006B07AB">
      <w:pPr>
        <w:jc w:val="center"/>
        <w:rPr>
          <w:b/>
        </w:rPr>
      </w:pPr>
      <w:r>
        <w:rPr>
          <w:b/>
        </w:rPr>
        <w:t>IVAN JOSÉ CANCI</w:t>
      </w:r>
    </w:p>
    <w:p w14:paraId="5EA379E0" w14:textId="1AFE913C" w:rsidR="00CE3998" w:rsidRDefault="006B07AB" w:rsidP="006B07AB">
      <w:pPr>
        <w:jc w:val="center"/>
        <w:rPr>
          <w:b/>
          <w:bCs/>
        </w:rPr>
      </w:pPr>
      <w:r w:rsidRPr="00A35607">
        <w:t>Prefeito Municipa</w:t>
      </w:r>
      <w:r w:rsidR="00886A05">
        <w:t>l</w:t>
      </w:r>
    </w:p>
    <w:sectPr w:rsidR="00CE3998" w:rsidSect="00A91210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67F0D" w14:textId="77777777" w:rsidR="00ED0B93" w:rsidRDefault="00ED0B93">
      <w:r>
        <w:separator/>
      </w:r>
    </w:p>
  </w:endnote>
  <w:endnote w:type="continuationSeparator" w:id="0">
    <w:p w14:paraId="598F669E" w14:textId="77777777" w:rsidR="00ED0B93" w:rsidRDefault="00ED0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7CC1F" w14:textId="77777777" w:rsidR="00ED0B93" w:rsidRDefault="00ED0B93">
      <w:r>
        <w:separator/>
      </w:r>
    </w:p>
  </w:footnote>
  <w:footnote w:type="continuationSeparator" w:id="0">
    <w:p w14:paraId="1F3E1172" w14:textId="77777777" w:rsidR="00ED0B93" w:rsidRDefault="00ED0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ED0B93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5EEBA632" w:rsidR="00E633AD" w:rsidRDefault="00ED0B93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2052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ED0B93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7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83308"/>
    <w:rsid w:val="00084A77"/>
    <w:rsid w:val="00090DF9"/>
    <w:rsid w:val="00097A45"/>
    <w:rsid w:val="000A26D9"/>
    <w:rsid w:val="000A3A89"/>
    <w:rsid w:val="000A42EC"/>
    <w:rsid w:val="000A6963"/>
    <w:rsid w:val="000B0B9E"/>
    <w:rsid w:val="000B1DF1"/>
    <w:rsid w:val="000B6E13"/>
    <w:rsid w:val="000C308F"/>
    <w:rsid w:val="000C33B6"/>
    <w:rsid w:val="000C6FA5"/>
    <w:rsid w:val="000D365D"/>
    <w:rsid w:val="000D4D69"/>
    <w:rsid w:val="000D56F1"/>
    <w:rsid w:val="000E1C45"/>
    <w:rsid w:val="000E385B"/>
    <w:rsid w:val="000E3B11"/>
    <w:rsid w:val="000E5277"/>
    <w:rsid w:val="000F2EBD"/>
    <w:rsid w:val="000F319D"/>
    <w:rsid w:val="0010126E"/>
    <w:rsid w:val="001023FB"/>
    <w:rsid w:val="00104664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6920"/>
    <w:rsid w:val="00164C7B"/>
    <w:rsid w:val="00173AE1"/>
    <w:rsid w:val="00177C90"/>
    <w:rsid w:val="0018174B"/>
    <w:rsid w:val="001823D7"/>
    <w:rsid w:val="001829EC"/>
    <w:rsid w:val="00183411"/>
    <w:rsid w:val="0018735F"/>
    <w:rsid w:val="0019005D"/>
    <w:rsid w:val="00194998"/>
    <w:rsid w:val="00196A55"/>
    <w:rsid w:val="001A7CD6"/>
    <w:rsid w:val="001B1182"/>
    <w:rsid w:val="001B1FF8"/>
    <w:rsid w:val="001B419D"/>
    <w:rsid w:val="001B4E40"/>
    <w:rsid w:val="001B78FB"/>
    <w:rsid w:val="001C1B34"/>
    <w:rsid w:val="001C2024"/>
    <w:rsid w:val="001C2F5B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07061"/>
    <w:rsid w:val="00214464"/>
    <w:rsid w:val="00215982"/>
    <w:rsid w:val="002267D6"/>
    <w:rsid w:val="00226FAE"/>
    <w:rsid w:val="00233AE9"/>
    <w:rsid w:val="00235975"/>
    <w:rsid w:val="00237D42"/>
    <w:rsid w:val="00247661"/>
    <w:rsid w:val="00250075"/>
    <w:rsid w:val="00253798"/>
    <w:rsid w:val="0026160A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6371"/>
    <w:rsid w:val="002E7F38"/>
    <w:rsid w:val="003001CB"/>
    <w:rsid w:val="003061B4"/>
    <w:rsid w:val="003067E4"/>
    <w:rsid w:val="003142EA"/>
    <w:rsid w:val="00321112"/>
    <w:rsid w:val="003213F6"/>
    <w:rsid w:val="00321752"/>
    <w:rsid w:val="00321BC4"/>
    <w:rsid w:val="00332D0E"/>
    <w:rsid w:val="003356B2"/>
    <w:rsid w:val="00335D09"/>
    <w:rsid w:val="00340BA1"/>
    <w:rsid w:val="00341035"/>
    <w:rsid w:val="003441C1"/>
    <w:rsid w:val="00352164"/>
    <w:rsid w:val="003539D2"/>
    <w:rsid w:val="00354BCC"/>
    <w:rsid w:val="00354D71"/>
    <w:rsid w:val="0036100A"/>
    <w:rsid w:val="003616C8"/>
    <w:rsid w:val="00364E8A"/>
    <w:rsid w:val="00364FA6"/>
    <w:rsid w:val="00365DB1"/>
    <w:rsid w:val="003706FF"/>
    <w:rsid w:val="00370BBE"/>
    <w:rsid w:val="00371D31"/>
    <w:rsid w:val="00371F46"/>
    <w:rsid w:val="00372DA5"/>
    <w:rsid w:val="00373C13"/>
    <w:rsid w:val="00377836"/>
    <w:rsid w:val="00381B66"/>
    <w:rsid w:val="00383ACF"/>
    <w:rsid w:val="00384660"/>
    <w:rsid w:val="0038651C"/>
    <w:rsid w:val="00387B7F"/>
    <w:rsid w:val="0039069D"/>
    <w:rsid w:val="00397636"/>
    <w:rsid w:val="003A152D"/>
    <w:rsid w:val="003A1A88"/>
    <w:rsid w:val="003A7041"/>
    <w:rsid w:val="003A7048"/>
    <w:rsid w:val="003B7598"/>
    <w:rsid w:val="003B7F50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07F"/>
    <w:rsid w:val="004075F9"/>
    <w:rsid w:val="00411068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678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83F0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C7277"/>
    <w:rsid w:val="005D123A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30D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0550"/>
    <w:rsid w:val="00660A1C"/>
    <w:rsid w:val="006627C2"/>
    <w:rsid w:val="00664DB9"/>
    <w:rsid w:val="006655B5"/>
    <w:rsid w:val="006801F7"/>
    <w:rsid w:val="0068229A"/>
    <w:rsid w:val="006860B9"/>
    <w:rsid w:val="0068731D"/>
    <w:rsid w:val="00691BA4"/>
    <w:rsid w:val="00691C05"/>
    <w:rsid w:val="006A0722"/>
    <w:rsid w:val="006A1379"/>
    <w:rsid w:val="006B004E"/>
    <w:rsid w:val="006B07AB"/>
    <w:rsid w:val="006B0D65"/>
    <w:rsid w:val="006B3E21"/>
    <w:rsid w:val="006B7649"/>
    <w:rsid w:val="006C24A0"/>
    <w:rsid w:val="006C659D"/>
    <w:rsid w:val="006C659E"/>
    <w:rsid w:val="006C6A64"/>
    <w:rsid w:val="006C6CF2"/>
    <w:rsid w:val="006E1813"/>
    <w:rsid w:val="006E1827"/>
    <w:rsid w:val="006E3E21"/>
    <w:rsid w:val="006E6B52"/>
    <w:rsid w:val="006F396C"/>
    <w:rsid w:val="006F5DBC"/>
    <w:rsid w:val="006F677F"/>
    <w:rsid w:val="006F7885"/>
    <w:rsid w:val="00700237"/>
    <w:rsid w:val="00701305"/>
    <w:rsid w:val="00701FEB"/>
    <w:rsid w:val="00702DA3"/>
    <w:rsid w:val="00704D12"/>
    <w:rsid w:val="00704E93"/>
    <w:rsid w:val="00705F22"/>
    <w:rsid w:val="00715F9C"/>
    <w:rsid w:val="00717D5E"/>
    <w:rsid w:val="0072717A"/>
    <w:rsid w:val="007277FE"/>
    <w:rsid w:val="007278E2"/>
    <w:rsid w:val="00727FC7"/>
    <w:rsid w:val="007305FB"/>
    <w:rsid w:val="007374AA"/>
    <w:rsid w:val="00740D1D"/>
    <w:rsid w:val="00742198"/>
    <w:rsid w:val="00744208"/>
    <w:rsid w:val="00744744"/>
    <w:rsid w:val="0074540C"/>
    <w:rsid w:val="00746FED"/>
    <w:rsid w:val="00747539"/>
    <w:rsid w:val="00750FCD"/>
    <w:rsid w:val="00753517"/>
    <w:rsid w:val="00755484"/>
    <w:rsid w:val="00755A20"/>
    <w:rsid w:val="00761DC5"/>
    <w:rsid w:val="007647DD"/>
    <w:rsid w:val="0076511F"/>
    <w:rsid w:val="00766D34"/>
    <w:rsid w:val="007673A4"/>
    <w:rsid w:val="00767BE2"/>
    <w:rsid w:val="0077379C"/>
    <w:rsid w:val="0077495E"/>
    <w:rsid w:val="00775FC6"/>
    <w:rsid w:val="00780686"/>
    <w:rsid w:val="00787407"/>
    <w:rsid w:val="0079047E"/>
    <w:rsid w:val="00791693"/>
    <w:rsid w:val="00792563"/>
    <w:rsid w:val="00792875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45C24"/>
    <w:rsid w:val="00850357"/>
    <w:rsid w:val="00860E91"/>
    <w:rsid w:val="0087058E"/>
    <w:rsid w:val="00870D9C"/>
    <w:rsid w:val="0087343B"/>
    <w:rsid w:val="00882379"/>
    <w:rsid w:val="00882BFB"/>
    <w:rsid w:val="008849BD"/>
    <w:rsid w:val="00886A05"/>
    <w:rsid w:val="00890C82"/>
    <w:rsid w:val="00893DDC"/>
    <w:rsid w:val="008B6D71"/>
    <w:rsid w:val="008C09B3"/>
    <w:rsid w:val="008C1EE2"/>
    <w:rsid w:val="008C4980"/>
    <w:rsid w:val="008C56AD"/>
    <w:rsid w:val="008D0D49"/>
    <w:rsid w:val="008E4080"/>
    <w:rsid w:val="008E4A43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26320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65831"/>
    <w:rsid w:val="009776EE"/>
    <w:rsid w:val="009816CF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2086"/>
    <w:rsid w:val="009F606E"/>
    <w:rsid w:val="009F66D0"/>
    <w:rsid w:val="009F7FC9"/>
    <w:rsid w:val="00A02F97"/>
    <w:rsid w:val="00A038B7"/>
    <w:rsid w:val="00A10493"/>
    <w:rsid w:val="00A14992"/>
    <w:rsid w:val="00A16FA7"/>
    <w:rsid w:val="00A22B09"/>
    <w:rsid w:val="00A27773"/>
    <w:rsid w:val="00A33EA4"/>
    <w:rsid w:val="00A347C4"/>
    <w:rsid w:val="00A34A72"/>
    <w:rsid w:val="00A3609A"/>
    <w:rsid w:val="00A40CDE"/>
    <w:rsid w:val="00A465F4"/>
    <w:rsid w:val="00A47E10"/>
    <w:rsid w:val="00A55F4F"/>
    <w:rsid w:val="00A566A0"/>
    <w:rsid w:val="00A56F53"/>
    <w:rsid w:val="00A6143D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210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64A9"/>
    <w:rsid w:val="00AE78EC"/>
    <w:rsid w:val="00AF78DD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0631"/>
    <w:rsid w:val="00B31360"/>
    <w:rsid w:val="00B31578"/>
    <w:rsid w:val="00B336C8"/>
    <w:rsid w:val="00B3429F"/>
    <w:rsid w:val="00B36DBA"/>
    <w:rsid w:val="00B452F5"/>
    <w:rsid w:val="00B52E94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0AE8"/>
    <w:rsid w:val="00BC7069"/>
    <w:rsid w:val="00BD088D"/>
    <w:rsid w:val="00BD0BB5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64C11"/>
    <w:rsid w:val="00C71EF8"/>
    <w:rsid w:val="00C80D75"/>
    <w:rsid w:val="00C8175D"/>
    <w:rsid w:val="00C81D5E"/>
    <w:rsid w:val="00C82E9F"/>
    <w:rsid w:val="00C83F75"/>
    <w:rsid w:val="00C87C70"/>
    <w:rsid w:val="00C9280E"/>
    <w:rsid w:val="00C957FA"/>
    <w:rsid w:val="00CA2D5C"/>
    <w:rsid w:val="00CA32DA"/>
    <w:rsid w:val="00CB06E8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55D3"/>
    <w:rsid w:val="00CE6660"/>
    <w:rsid w:val="00CE73E6"/>
    <w:rsid w:val="00CF0135"/>
    <w:rsid w:val="00CF2AB5"/>
    <w:rsid w:val="00CF2FFA"/>
    <w:rsid w:val="00CF4A9D"/>
    <w:rsid w:val="00CF5500"/>
    <w:rsid w:val="00D021EB"/>
    <w:rsid w:val="00D05F6A"/>
    <w:rsid w:val="00D07B66"/>
    <w:rsid w:val="00D10BA3"/>
    <w:rsid w:val="00D14642"/>
    <w:rsid w:val="00D16294"/>
    <w:rsid w:val="00D260DB"/>
    <w:rsid w:val="00D271BF"/>
    <w:rsid w:val="00D27767"/>
    <w:rsid w:val="00D3502D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4F28"/>
    <w:rsid w:val="00D75DDC"/>
    <w:rsid w:val="00D855A7"/>
    <w:rsid w:val="00D91C59"/>
    <w:rsid w:val="00D91DC8"/>
    <w:rsid w:val="00D937D7"/>
    <w:rsid w:val="00D97190"/>
    <w:rsid w:val="00DA264A"/>
    <w:rsid w:val="00DA60BE"/>
    <w:rsid w:val="00DA6175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7D3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105C"/>
    <w:rsid w:val="00EC3084"/>
    <w:rsid w:val="00EC3632"/>
    <w:rsid w:val="00EC609D"/>
    <w:rsid w:val="00EC6CD6"/>
    <w:rsid w:val="00EC7532"/>
    <w:rsid w:val="00ED0B93"/>
    <w:rsid w:val="00ED3A54"/>
    <w:rsid w:val="00ED42CF"/>
    <w:rsid w:val="00ED57BE"/>
    <w:rsid w:val="00EE0317"/>
    <w:rsid w:val="00EE28AD"/>
    <w:rsid w:val="00EE7E81"/>
    <w:rsid w:val="00EF69DA"/>
    <w:rsid w:val="00EF6D26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373BA"/>
    <w:rsid w:val="00F43A92"/>
    <w:rsid w:val="00F45B7C"/>
    <w:rsid w:val="00F470B6"/>
    <w:rsid w:val="00F47FB0"/>
    <w:rsid w:val="00F52F3D"/>
    <w:rsid w:val="00F57B03"/>
    <w:rsid w:val="00F61678"/>
    <w:rsid w:val="00F65950"/>
    <w:rsid w:val="00F7181D"/>
    <w:rsid w:val="00F76325"/>
    <w:rsid w:val="00F7690E"/>
    <w:rsid w:val="00F77052"/>
    <w:rsid w:val="00F9116D"/>
    <w:rsid w:val="00F92927"/>
    <w:rsid w:val="00F9374F"/>
    <w:rsid w:val="00F953A4"/>
    <w:rsid w:val="00F9600F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1C36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</TotalTime>
  <Pages>3</Pages>
  <Words>798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2024-03-19T12:53:00Z</cp:lastPrinted>
  <dcterms:created xsi:type="dcterms:W3CDTF">2024-07-30T18:32:00Z</dcterms:created>
  <dcterms:modified xsi:type="dcterms:W3CDTF">2024-07-30T18:32:00Z</dcterms:modified>
</cp:coreProperties>
</file>