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  <w:bookmarkStart w:id="0" w:name="_GoBack"/>
      <w:bookmarkEnd w:id="0"/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731362DC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1288E595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263FCCB3" w14:textId="65EE1E10" w:rsidR="006B07AB" w:rsidRPr="00723440" w:rsidRDefault="006B07AB" w:rsidP="006B07AB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 w:rsidR="00843DE2">
        <w:rPr>
          <w:rFonts w:eastAsia="Calibri"/>
          <w:b/>
          <w:lang w:eastAsia="en-US"/>
        </w:rPr>
        <w:t>_____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tbl>
      <w:tblPr>
        <w:tblpPr w:leftFromText="141" w:rightFromText="141" w:vertAnchor="text" w:horzAnchor="page" w:tblpX="2791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0"/>
      </w:tblGrid>
      <w:tr w:rsidR="006B07AB" w:rsidRPr="00A35607" w14:paraId="790E6133" w14:textId="77777777" w:rsidTr="00843DE2">
        <w:trPr>
          <w:cantSplit/>
          <w:trHeight w:val="1639"/>
        </w:trPr>
        <w:tc>
          <w:tcPr>
            <w:tcW w:w="7790" w:type="dxa"/>
            <w:tcBorders>
              <w:top w:val="nil"/>
              <w:left w:val="nil"/>
              <w:bottom w:val="nil"/>
              <w:right w:val="nil"/>
            </w:tcBorders>
          </w:tcPr>
          <w:p w14:paraId="789CC378" w14:textId="77777777" w:rsidR="006B07AB" w:rsidRPr="00A35607" w:rsidRDefault="006B07AB" w:rsidP="00843DE2">
            <w:pPr>
              <w:jc w:val="both"/>
              <w:rPr>
                <w:b/>
              </w:rPr>
            </w:pPr>
          </w:p>
          <w:p w14:paraId="3103C7A2" w14:textId="41DB5BA2" w:rsidR="006B07AB" w:rsidRPr="00A35607" w:rsidRDefault="006B07AB" w:rsidP="00843DE2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ADICIONAL SUPLEMENTAR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</w:t>
            </w:r>
            <w:r w:rsidR="005B79A2">
              <w:rPr>
                <w:b/>
              </w:rPr>
              <w:t>3.420,00</w:t>
            </w:r>
            <w:r w:rsidRPr="00A35607">
              <w:rPr>
                <w:b/>
              </w:rPr>
              <w:t xml:space="preserve"> (</w:t>
            </w:r>
            <w:r w:rsidR="005B79A2">
              <w:rPr>
                <w:b/>
              </w:rPr>
              <w:t>TRÊS</w:t>
            </w:r>
            <w:r>
              <w:rPr>
                <w:b/>
              </w:rPr>
              <w:t xml:space="preserve"> MIL, </w:t>
            </w:r>
            <w:r w:rsidR="005B79A2">
              <w:rPr>
                <w:b/>
              </w:rPr>
              <w:t>QUATROCENTOS E VINTE 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37B3C914" w14:textId="77777777" w:rsidR="006B07AB" w:rsidRPr="00A35607" w:rsidRDefault="006B07AB" w:rsidP="006B07AB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0735DF4F" w14:textId="77777777" w:rsidR="006B07AB" w:rsidRPr="00A35607" w:rsidRDefault="006B07AB" w:rsidP="006B07AB">
      <w:pPr>
        <w:pStyle w:val="Recuodecorpodetexto2"/>
      </w:pPr>
    </w:p>
    <w:p w14:paraId="38C48169" w14:textId="77777777" w:rsidR="006B07AB" w:rsidRPr="00A35607" w:rsidRDefault="006B07AB" w:rsidP="006B07AB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</w:t>
      </w:r>
    </w:p>
    <w:p w14:paraId="65A57D52" w14:textId="77777777" w:rsidR="006B07AB" w:rsidRDefault="006B07AB" w:rsidP="006B07AB">
      <w:r w:rsidRPr="00A35607">
        <w:t xml:space="preserve">                                          </w:t>
      </w:r>
      <w:r w:rsidRPr="00A35607">
        <w:tab/>
      </w:r>
      <w:r w:rsidRPr="00A35607">
        <w:tab/>
      </w:r>
      <w:r>
        <w:tab/>
        <w:t xml:space="preserve">  </w:t>
      </w:r>
      <w:r>
        <w:tab/>
        <w:t xml:space="preserve">                </w:t>
      </w:r>
    </w:p>
    <w:p w14:paraId="421C46DE" w14:textId="78157FB0" w:rsidR="00761DC5" w:rsidRDefault="006B07AB" w:rsidP="00843DE2">
      <w:pPr>
        <w:ind w:firstLine="1985"/>
        <w:jc w:val="both"/>
      </w:pPr>
      <w:r>
        <w:t xml:space="preserve">    </w:t>
      </w:r>
    </w:p>
    <w:p w14:paraId="7298F5A4" w14:textId="3314DAD7" w:rsidR="006B07AB" w:rsidRPr="00A35607" w:rsidRDefault="006B07AB" w:rsidP="00761DC5">
      <w:pPr>
        <w:ind w:firstLine="2127"/>
        <w:jc w:val="both"/>
      </w:pP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71149680" w14:textId="77777777" w:rsidR="006B07AB" w:rsidRPr="00A35607" w:rsidRDefault="006B07AB" w:rsidP="006B07AB"/>
    <w:p w14:paraId="3DDEAB81" w14:textId="77777777" w:rsidR="006B07AB" w:rsidRPr="00A35607" w:rsidRDefault="006B07AB" w:rsidP="006B07AB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>
        <w:tab/>
      </w:r>
      <w:r w:rsidRPr="00A35607">
        <w:t>Faço saber a todos os habitantes deste Município que a Câmara Municipal de Vereadores aprovou e eu sanciono a seguinte Lei:</w:t>
      </w:r>
    </w:p>
    <w:p w14:paraId="22664935" w14:textId="77777777" w:rsidR="006B07AB" w:rsidRPr="00A35607" w:rsidRDefault="006B07AB" w:rsidP="006B07AB">
      <w:pPr>
        <w:jc w:val="center"/>
      </w:pPr>
    </w:p>
    <w:p w14:paraId="49134BD2" w14:textId="77777777" w:rsidR="006B07AB" w:rsidRPr="00A35607" w:rsidRDefault="006B07AB" w:rsidP="006B07AB">
      <w:pPr>
        <w:jc w:val="center"/>
      </w:pPr>
      <w:r w:rsidRPr="00A35607">
        <w:t>TITULO   I</w:t>
      </w:r>
    </w:p>
    <w:p w14:paraId="0450A1C4" w14:textId="77777777" w:rsidR="006B07AB" w:rsidRPr="00A35607" w:rsidRDefault="006B07AB" w:rsidP="006B07AB">
      <w:pPr>
        <w:jc w:val="center"/>
      </w:pPr>
      <w:proofErr w:type="gramStart"/>
      <w:r w:rsidRPr="00A35607">
        <w:t>CAPÍTULO  I</w:t>
      </w:r>
      <w:proofErr w:type="gramEnd"/>
    </w:p>
    <w:p w14:paraId="245A93F4" w14:textId="77777777" w:rsidR="006B07AB" w:rsidRPr="00A35607" w:rsidRDefault="006B07AB" w:rsidP="006B07AB">
      <w:pPr>
        <w:jc w:val="center"/>
      </w:pPr>
      <w:r w:rsidRPr="00A35607">
        <w:t>DA ALTERAÇÃO ORÇAMENTÁRIA</w:t>
      </w:r>
    </w:p>
    <w:p w14:paraId="41EAB083" w14:textId="77777777" w:rsidR="006B07AB" w:rsidRPr="00A35607" w:rsidRDefault="006B07AB" w:rsidP="006B07AB">
      <w:pPr>
        <w:jc w:val="center"/>
      </w:pPr>
    </w:p>
    <w:p w14:paraId="63826642" w14:textId="011FA0E2" w:rsidR="006B07AB" w:rsidRPr="007B2206" w:rsidRDefault="006B07AB" w:rsidP="006B07AB">
      <w:pPr>
        <w:pStyle w:val="Default"/>
        <w:jc w:val="both"/>
        <w:rPr>
          <w:sz w:val="23"/>
          <w:szCs w:val="23"/>
        </w:rPr>
      </w:pPr>
      <w:r w:rsidRPr="00A35607">
        <w:t xml:space="preserve">                                   Art. 1º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>
        <w:rPr>
          <w:b/>
        </w:rPr>
        <w:t>R</w:t>
      </w:r>
      <w:r w:rsidRPr="00A35607">
        <w:rPr>
          <w:b/>
        </w:rPr>
        <w:t>$</w:t>
      </w:r>
      <w:r>
        <w:rPr>
          <w:b/>
        </w:rPr>
        <w:t xml:space="preserve"> </w:t>
      </w:r>
      <w:r w:rsidR="005B79A2">
        <w:rPr>
          <w:b/>
        </w:rPr>
        <w:t>3.420,00</w:t>
      </w:r>
      <w:r w:rsidRPr="00A35607">
        <w:rPr>
          <w:b/>
        </w:rPr>
        <w:t xml:space="preserve"> (</w:t>
      </w:r>
      <w:r w:rsidR="005B79A2">
        <w:rPr>
          <w:b/>
        </w:rPr>
        <w:t xml:space="preserve">Três </w:t>
      </w:r>
      <w:r>
        <w:rPr>
          <w:b/>
        </w:rPr>
        <w:t xml:space="preserve">mil, </w:t>
      </w:r>
      <w:r w:rsidR="005B79A2">
        <w:rPr>
          <w:b/>
        </w:rPr>
        <w:t>quatrocentos e vinte reais</w:t>
      </w:r>
      <w:r w:rsidRPr="00A35607">
        <w:rPr>
          <w:b/>
        </w:rPr>
        <w:t xml:space="preserve">), </w:t>
      </w:r>
      <w:r>
        <w:t xml:space="preserve">distribuído </w:t>
      </w:r>
      <w:r w:rsidRPr="00A35607">
        <w:t xml:space="preserve">em conformidade com o prescrito </w:t>
      </w:r>
      <w:r>
        <w:t>nesta Lei.</w:t>
      </w:r>
    </w:p>
    <w:p w14:paraId="5477B19E" w14:textId="77777777" w:rsidR="00761DC5" w:rsidRDefault="00761DC5" w:rsidP="006B07AB">
      <w:pPr>
        <w:jc w:val="center"/>
      </w:pPr>
    </w:p>
    <w:p w14:paraId="1C99D58F" w14:textId="51D7878B" w:rsidR="006B07AB" w:rsidRPr="00A35607" w:rsidRDefault="006B07AB" w:rsidP="006B07AB">
      <w:pPr>
        <w:jc w:val="center"/>
      </w:pPr>
      <w:proofErr w:type="gramStart"/>
      <w:r w:rsidRPr="00A35607">
        <w:t>CAPÍTULO  II</w:t>
      </w:r>
      <w:proofErr w:type="gramEnd"/>
    </w:p>
    <w:p w14:paraId="54A291C9" w14:textId="77777777" w:rsidR="006B07AB" w:rsidRPr="00A35607" w:rsidRDefault="006B07AB" w:rsidP="006B07AB">
      <w:pPr>
        <w:jc w:val="center"/>
      </w:pPr>
      <w:r w:rsidRPr="00A35607">
        <w:t>DO LIMITE DO CRÉDITO E DA ABERTURA</w:t>
      </w:r>
    </w:p>
    <w:p w14:paraId="7BBFA6C1" w14:textId="77777777" w:rsidR="006B07AB" w:rsidRDefault="006B07AB" w:rsidP="006B07AB">
      <w:pPr>
        <w:jc w:val="center"/>
      </w:pPr>
    </w:p>
    <w:p w14:paraId="026D390C" w14:textId="61EA9F73" w:rsidR="006B07AB" w:rsidRDefault="006B07AB" w:rsidP="006B07AB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="005B79A2">
        <w:rPr>
          <w:b/>
        </w:rPr>
        <w:t>R</w:t>
      </w:r>
      <w:r w:rsidR="005B79A2" w:rsidRPr="00A35607">
        <w:rPr>
          <w:b/>
        </w:rPr>
        <w:t>$</w:t>
      </w:r>
      <w:r w:rsidR="005B79A2">
        <w:rPr>
          <w:b/>
        </w:rPr>
        <w:t xml:space="preserve"> 3.420,00</w:t>
      </w:r>
      <w:r w:rsidR="005B79A2" w:rsidRPr="00A35607">
        <w:rPr>
          <w:b/>
        </w:rPr>
        <w:t xml:space="preserve"> (</w:t>
      </w:r>
      <w:r w:rsidR="005B79A2">
        <w:rPr>
          <w:b/>
        </w:rPr>
        <w:t>Três mil, quatrocentos e vinte reais</w:t>
      </w:r>
      <w:r w:rsidR="005B79A2" w:rsidRPr="00A35607">
        <w:rPr>
          <w:b/>
        </w:rPr>
        <w:t>)</w:t>
      </w:r>
      <w:r w:rsidRPr="00A35607">
        <w:rPr>
          <w:b/>
        </w:rPr>
        <w:t xml:space="preserve">, </w:t>
      </w:r>
      <w:r w:rsidRPr="00A35607">
        <w:t>no Orçamento Geral do Município, conforme abaixo especificado, a saber:</w:t>
      </w:r>
    </w:p>
    <w:p w14:paraId="33322972" w14:textId="77777777" w:rsidR="006B07AB" w:rsidRDefault="006B07AB" w:rsidP="006B07AB">
      <w:pPr>
        <w:jc w:val="both"/>
      </w:pPr>
    </w:p>
    <w:p w14:paraId="266CDB13" w14:textId="287D0256" w:rsidR="006B07AB" w:rsidRDefault="00881939" w:rsidP="006B07AB">
      <w:pPr>
        <w:jc w:val="both"/>
      </w:pPr>
      <w:r w:rsidRPr="00881939">
        <w:t>05</w:t>
      </w:r>
      <w:r>
        <w:t xml:space="preserve"> </w:t>
      </w:r>
      <w:r w:rsidRPr="00881939">
        <w:t>- SECRETARIA MUNICIPAL DE EDUCAÇÃO E ESPORTES</w:t>
      </w:r>
      <w:r w:rsidR="006B07AB">
        <w:tab/>
      </w:r>
    </w:p>
    <w:p w14:paraId="391D3E85" w14:textId="5EAD1B20" w:rsidR="006B07AB" w:rsidRDefault="006B07AB" w:rsidP="006B07AB">
      <w:pPr>
        <w:jc w:val="both"/>
      </w:pPr>
      <w:r>
        <w:t>00</w:t>
      </w:r>
      <w:r w:rsidR="00881939">
        <w:t>3</w:t>
      </w:r>
      <w:r>
        <w:t xml:space="preserve"> – </w:t>
      </w:r>
      <w:r w:rsidR="00881939" w:rsidRPr="00881939">
        <w:t>ENSINO INFANTIL</w:t>
      </w:r>
    </w:p>
    <w:p w14:paraId="31F44D42" w14:textId="4B88800F" w:rsidR="006B07AB" w:rsidRPr="003D2E4A" w:rsidRDefault="00881939" w:rsidP="006B07AB">
      <w:pPr>
        <w:jc w:val="both"/>
        <w:rPr>
          <w:bCs/>
        </w:rPr>
      </w:pPr>
      <w:r w:rsidRPr="00881939">
        <w:rPr>
          <w:bCs/>
        </w:rPr>
        <w:t>12.365.0009.1.004</w:t>
      </w:r>
      <w:r w:rsidRPr="00881939">
        <w:t xml:space="preserve"> - CONSTRUÇÃO AMPLIAÇÃO E REFORMA DE ESPAÇOS PARA O ENSINO INFANTIL</w:t>
      </w:r>
    </w:p>
    <w:p w14:paraId="0444A7C2" w14:textId="4697167E" w:rsidR="006B07AB" w:rsidRDefault="006B07AB" w:rsidP="006B07AB">
      <w:r>
        <w:t>(</w:t>
      </w:r>
      <w:r w:rsidR="008875F3">
        <w:t>52</w:t>
      </w:r>
      <w:r>
        <w:t>)</w:t>
      </w:r>
      <w:r w:rsidRPr="00F00E43">
        <w:t xml:space="preserve"> </w:t>
      </w:r>
      <w:r>
        <w:t xml:space="preserve">4.4.90.00.00.00.00.00 – </w:t>
      </w:r>
      <w:r w:rsidR="00597189" w:rsidRPr="00881939">
        <w:t>1.710.3210.0008</w:t>
      </w:r>
      <w:r>
        <w:t>...............................................</w:t>
      </w:r>
      <w:r w:rsidR="00761DC5">
        <w:t>........................</w:t>
      </w:r>
      <w:r>
        <w:t>..........</w:t>
      </w:r>
      <w:r w:rsidRPr="00A35607">
        <w:t xml:space="preserve">R$ </w:t>
      </w:r>
      <w:r w:rsidR="00597189">
        <w:t>3.420,00</w:t>
      </w:r>
    </w:p>
    <w:p w14:paraId="58E47B97" w14:textId="77777777" w:rsidR="006B07AB" w:rsidRDefault="006B07AB" w:rsidP="006B07AB">
      <w:pPr>
        <w:rPr>
          <w:b/>
          <w:u w:val="single"/>
        </w:rPr>
      </w:pPr>
    </w:p>
    <w:p w14:paraId="50663FF3" w14:textId="5AF7EFE8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</w:t>
      </w:r>
      <w:r w:rsidR="00761DC5">
        <w:rPr>
          <w:b/>
          <w:u w:val="single"/>
        </w:rPr>
        <w:t>.......................</w:t>
      </w:r>
      <w:r>
        <w:rPr>
          <w:b/>
          <w:u w:val="single"/>
        </w:rPr>
        <w:t>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</w:t>
      </w:r>
      <w:r w:rsidR="00597189">
        <w:rPr>
          <w:b/>
          <w:u w:val="single"/>
        </w:rPr>
        <w:t>3.420,00</w:t>
      </w:r>
    </w:p>
    <w:p w14:paraId="7DB01CEC" w14:textId="77777777" w:rsidR="006B07AB" w:rsidRPr="00A72B4B" w:rsidRDefault="006B07AB" w:rsidP="006B07AB"/>
    <w:p w14:paraId="3B672F95" w14:textId="77777777" w:rsidR="00843DE2" w:rsidRDefault="00843DE2" w:rsidP="006B07AB">
      <w:pPr>
        <w:ind w:firstLine="2268"/>
        <w:jc w:val="both"/>
      </w:pPr>
    </w:p>
    <w:p w14:paraId="1169E6C3" w14:textId="77777777" w:rsidR="00843DE2" w:rsidRDefault="00843DE2" w:rsidP="006B07AB">
      <w:pPr>
        <w:ind w:firstLine="2268"/>
        <w:jc w:val="both"/>
      </w:pPr>
    </w:p>
    <w:p w14:paraId="27FEAAB6" w14:textId="77777777" w:rsidR="00843DE2" w:rsidRDefault="00843DE2" w:rsidP="006B07AB">
      <w:pPr>
        <w:ind w:firstLine="2268"/>
        <w:jc w:val="both"/>
      </w:pPr>
    </w:p>
    <w:p w14:paraId="2CC781C5" w14:textId="77777777" w:rsidR="00843DE2" w:rsidRDefault="00843DE2" w:rsidP="006B07AB">
      <w:pPr>
        <w:ind w:firstLine="2268"/>
        <w:jc w:val="both"/>
      </w:pPr>
    </w:p>
    <w:p w14:paraId="72D0123B" w14:textId="77777777" w:rsidR="00843DE2" w:rsidRDefault="00843DE2" w:rsidP="006B07AB">
      <w:pPr>
        <w:ind w:firstLine="2268"/>
        <w:jc w:val="both"/>
      </w:pPr>
    </w:p>
    <w:p w14:paraId="5E171972" w14:textId="77777777" w:rsidR="00843DE2" w:rsidRDefault="00843DE2" w:rsidP="006B07AB">
      <w:pPr>
        <w:ind w:firstLine="2268"/>
        <w:jc w:val="both"/>
      </w:pPr>
    </w:p>
    <w:p w14:paraId="7ED67771" w14:textId="77777777" w:rsidR="00843DE2" w:rsidRDefault="00843DE2" w:rsidP="006B07AB">
      <w:pPr>
        <w:ind w:firstLine="2268"/>
        <w:jc w:val="both"/>
      </w:pPr>
    </w:p>
    <w:p w14:paraId="41FE2873" w14:textId="37381DA8" w:rsidR="006B07AB" w:rsidRDefault="006B07AB" w:rsidP="006B07AB">
      <w:pPr>
        <w:ind w:firstLine="2268"/>
        <w:jc w:val="both"/>
      </w:pPr>
      <w:r w:rsidRPr="0072285C">
        <w:t>Art. 3º Para atendimento da abertura do Crédito constante neste ato fica autorizada à redução da dotaç</w:t>
      </w:r>
      <w:r>
        <w:t>ão</w:t>
      </w:r>
      <w:r w:rsidRPr="0072285C">
        <w:t xml:space="preserve"> na importância de até </w:t>
      </w:r>
      <w:r w:rsidR="00597189">
        <w:rPr>
          <w:b/>
        </w:rPr>
        <w:t>R</w:t>
      </w:r>
      <w:r w:rsidR="00597189" w:rsidRPr="00A35607">
        <w:rPr>
          <w:b/>
        </w:rPr>
        <w:t>$</w:t>
      </w:r>
      <w:r w:rsidR="00597189">
        <w:rPr>
          <w:b/>
        </w:rPr>
        <w:t xml:space="preserve"> 3.420,00</w:t>
      </w:r>
      <w:r w:rsidR="00597189" w:rsidRPr="00A35607">
        <w:rPr>
          <w:b/>
        </w:rPr>
        <w:t xml:space="preserve"> (</w:t>
      </w:r>
      <w:r w:rsidR="00597189">
        <w:rPr>
          <w:b/>
        </w:rPr>
        <w:t>Três mil, quatrocentos e vinte reais</w:t>
      </w:r>
      <w:r w:rsidR="00597189" w:rsidRPr="00A35607">
        <w:rPr>
          <w:b/>
        </w:rPr>
        <w:t>)</w:t>
      </w:r>
      <w:r w:rsidRPr="00A35607">
        <w:rPr>
          <w:b/>
        </w:rPr>
        <w:t>,</w:t>
      </w:r>
      <w:r>
        <w:rPr>
          <w:b/>
        </w:rPr>
        <w:t xml:space="preserve"> </w:t>
      </w:r>
      <w:r w:rsidRPr="0072285C">
        <w:t>em conformidade com a seguinte conta, a saber:</w:t>
      </w:r>
    </w:p>
    <w:p w14:paraId="36BBB9CA" w14:textId="77777777" w:rsidR="006B07AB" w:rsidRDefault="006B07AB" w:rsidP="006B07AB">
      <w:pPr>
        <w:ind w:firstLine="2268"/>
        <w:jc w:val="both"/>
      </w:pPr>
    </w:p>
    <w:p w14:paraId="6A775353" w14:textId="77777777" w:rsidR="00597189" w:rsidRDefault="00597189" w:rsidP="00597189">
      <w:pPr>
        <w:jc w:val="both"/>
      </w:pPr>
      <w:r w:rsidRPr="00881939">
        <w:t>05</w:t>
      </w:r>
      <w:r>
        <w:t xml:space="preserve"> </w:t>
      </w:r>
      <w:r w:rsidRPr="00881939">
        <w:t>- SECRETARIA MUNICIPAL DE EDUCAÇÃO E ESPORTES</w:t>
      </w:r>
      <w:r>
        <w:tab/>
      </w:r>
    </w:p>
    <w:p w14:paraId="7EC47CD4" w14:textId="77777777" w:rsidR="00597189" w:rsidRDefault="00597189" w:rsidP="00597189">
      <w:pPr>
        <w:jc w:val="both"/>
      </w:pPr>
      <w:r>
        <w:t xml:space="preserve">003 – </w:t>
      </w:r>
      <w:r w:rsidRPr="00881939">
        <w:t>ENSINO INFANTIL</w:t>
      </w:r>
    </w:p>
    <w:p w14:paraId="38742507" w14:textId="67776679" w:rsidR="00597189" w:rsidRDefault="00597189" w:rsidP="00597189">
      <w:r w:rsidRPr="00597189">
        <w:rPr>
          <w:bCs/>
        </w:rPr>
        <w:t xml:space="preserve">12.365.0009.2.023 - MANUTENÇÃO E DESENVOLVIMENTO DAS ATIVIDADES DA PRÉ- ESCOLA </w:t>
      </w:r>
      <w:r>
        <w:t>(</w:t>
      </w:r>
      <w:r w:rsidR="008875F3">
        <w:t>55</w:t>
      </w:r>
      <w:r>
        <w:t>)</w:t>
      </w:r>
      <w:r w:rsidRPr="00F00E43">
        <w:t xml:space="preserve"> </w:t>
      </w:r>
      <w:r>
        <w:t xml:space="preserve">4.4.90.00.00.00.00.00 – </w:t>
      </w:r>
      <w:r w:rsidRPr="00881939">
        <w:t>1.710.3210.0008</w:t>
      </w:r>
      <w:r>
        <w:t>.................................................................................</w:t>
      </w:r>
      <w:r w:rsidRPr="00A35607">
        <w:t xml:space="preserve">R$ </w:t>
      </w:r>
      <w:r>
        <w:t>3.420,00</w:t>
      </w:r>
    </w:p>
    <w:p w14:paraId="6085B741" w14:textId="77777777" w:rsidR="006B07AB" w:rsidRDefault="006B07AB" w:rsidP="006B07AB">
      <w:pPr>
        <w:rPr>
          <w:b/>
          <w:u w:val="single"/>
        </w:rPr>
      </w:pPr>
    </w:p>
    <w:p w14:paraId="04D426B0" w14:textId="31D04A17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........................</w:t>
      </w:r>
      <w:r w:rsidR="00761DC5">
        <w:rPr>
          <w:b/>
          <w:u w:val="single"/>
        </w:rPr>
        <w:t>.......................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</w:t>
      </w:r>
      <w:r w:rsidR="00597189">
        <w:rPr>
          <w:b/>
          <w:u w:val="single"/>
        </w:rPr>
        <w:t>3.420,00</w:t>
      </w:r>
    </w:p>
    <w:p w14:paraId="08C65C6F" w14:textId="77777777" w:rsidR="006B07AB" w:rsidRDefault="006B07AB" w:rsidP="006B07AB">
      <w:pPr>
        <w:tabs>
          <w:tab w:val="left" w:pos="0"/>
        </w:tabs>
        <w:ind w:firstLine="2268"/>
        <w:jc w:val="both"/>
      </w:pPr>
    </w:p>
    <w:p w14:paraId="19394D9C" w14:textId="77777777" w:rsidR="00843DE2" w:rsidRPr="00C86531" w:rsidRDefault="00843DE2" w:rsidP="006B07AB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3CD4CE9D" w14:textId="77777777" w:rsidR="006B07AB" w:rsidRPr="00A35607" w:rsidRDefault="006B07AB" w:rsidP="00156920">
      <w:pPr>
        <w:ind w:firstLine="1"/>
        <w:jc w:val="center"/>
      </w:pPr>
      <w:r w:rsidRPr="00A35607">
        <w:t>CAPÍTULO III</w:t>
      </w:r>
    </w:p>
    <w:p w14:paraId="4B073108" w14:textId="77777777" w:rsidR="006B07AB" w:rsidRPr="00A35607" w:rsidRDefault="006B07AB" w:rsidP="006B07AB">
      <w:pPr>
        <w:jc w:val="center"/>
      </w:pPr>
      <w:r w:rsidRPr="00A35607">
        <w:t>DA ALTERAÇÃO DO PLANO PLURIANUAL</w:t>
      </w:r>
    </w:p>
    <w:p w14:paraId="6DF0CB22" w14:textId="77777777" w:rsidR="006B07AB" w:rsidRDefault="006B07AB" w:rsidP="006B07AB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49ADBF47" w14:textId="77777777" w:rsidR="006B07AB" w:rsidRPr="00F1431A" w:rsidRDefault="006B07AB" w:rsidP="006B07AB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298FDE3C" w14:textId="77777777" w:rsidR="006B07AB" w:rsidRPr="00A35607" w:rsidRDefault="006B07AB" w:rsidP="006B07AB">
      <w:pPr>
        <w:jc w:val="both"/>
      </w:pPr>
    </w:p>
    <w:p w14:paraId="0F4D7CAA" w14:textId="17E9A4FC" w:rsidR="006B07AB" w:rsidRPr="00A35607" w:rsidRDefault="006B07AB" w:rsidP="00156920">
      <w:pPr>
        <w:jc w:val="center"/>
      </w:pPr>
      <w:r w:rsidRPr="00A35607">
        <w:t>CAPÍTULO IV</w:t>
      </w:r>
    </w:p>
    <w:p w14:paraId="2AB44992" w14:textId="77777777" w:rsidR="006B07AB" w:rsidRPr="00A35607" w:rsidRDefault="006B07AB" w:rsidP="006B07AB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61772846" w14:textId="77777777" w:rsidR="006B07AB" w:rsidRPr="00A35607" w:rsidRDefault="006B07AB" w:rsidP="006B07AB">
      <w:pPr>
        <w:ind w:firstLine="720"/>
        <w:jc w:val="center"/>
        <w:rPr>
          <w:bCs/>
          <w:u w:val="single"/>
        </w:rPr>
      </w:pPr>
    </w:p>
    <w:p w14:paraId="3350F526" w14:textId="77777777" w:rsidR="006B07A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43D985FA" w14:textId="77777777" w:rsidR="006B07AB" w:rsidRPr="00A35607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</w:p>
    <w:p w14:paraId="0AF59320" w14:textId="77777777" w:rsidR="006B07AB" w:rsidRPr="00A72B4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0A19FB29" w14:textId="77777777" w:rsidR="006B07AB" w:rsidRDefault="006B07AB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4DF8F2F1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547B4ACC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7DA9C50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10BD224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21C500C7" w14:textId="1A1A92AC" w:rsidR="006B07AB" w:rsidRPr="00723440" w:rsidRDefault="006B07AB" w:rsidP="006B07AB">
      <w:pPr>
        <w:tabs>
          <w:tab w:val="left" w:pos="2835"/>
        </w:tabs>
        <w:jc w:val="right"/>
        <w:rPr>
          <w:color w:val="FF0000"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843DE2">
        <w:rPr>
          <w:rFonts w:eastAsia="Calibri"/>
          <w:color w:val="000000"/>
        </w:rPr>
        <w:t>19</w:t>
      </w:r>
      <w:r w:rsidRPr="00723440">
        <w:rPr>
          <w:rFonts w:eastAsia="Calibri"/>
          <w:color w:val="000000"/>
        </w:rPr>
        <w:t xml:space="preserve"> de</w:t>
      </w:r>
      <w:r w:rsidR="00300C51">
        <w:rPr>
          <w:rFonts w:eastAsia="Calibri"/>
          <w:color w:val="000000"/>
        </w:rPr>
        <w:t xml:space="preserve"> agosto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1DBBA491" w14:textId="77777777" w:rsidR="006B07AB" w:rsidRPr="00723440" w:rsidRDefault="006B07AB" w:rsidP="006B07AB">
      <w:pPr>
        <w:rPr>
          <w:b/>
          <w:bCs/>
        </w:rPr>
      </w:pPr>
    </w:p>
    <w:p w14:paraId="42A51316" w14:textId="77777777" w:rsidR="006B07AB" w:rsidRDefault="006B07AB" w:rsidP="006B07AB">
      <w:pPr>
        <w:rPr>
          <w:b/>
          <w:bCs/>
        </w:rPr>
      </w:pPr>
    </w:p>
    <w:p w14:paraId="214E9856" w14:textId="77777777" w:rsidR="00156920" w:rsidRDefault="00156920" w:rsidP="006B07AB">
      <w:pPr>
        <w:rPr>
          <w:b/>
          <w:bCs/>
        </w:rPr>
      </w:pPr>
    </w:p>
    <w:p w14:paraId="551DF515" w14:textId="77777777" w:rsidR="00156920" w:rsidRPr="00723440" w:rsidRDefault="00156920" w:rsidP="006B07AB">
      <w:pPr>
        <w:rPr>
          <w:b/>
          <w:bCs/>
        </w:rPr>
      </w:pPr>
    </w:p>
    <w:p w14:paraId="51DA069D" w14:textId="77777777" w:rsidR="006B07AB" w:rsidRPr="00723440" w:rsidRDefault="006B07AB" w:rsidP="006B07AB">
      <w:pPr>
        <w:ind w:left="708" w:firstLine="708"/>
        <w:jc w:val="center"/>
        <w:rPr>
          <w:b/>
          <w:bCs/>
        </w:rPr>
      </w:pPr>
    </w:p>
    <w:p w14:paraId="343C83C9" w14:textId="795012BF" w:rsidR="006B07AB" w:rsidRPr="00723440" w:rsidRDefault="006B07AB" w:rsidP="00156920">
      <w:pPr>
        <w:jc w:val="center"/>
        <w:rPr>
          <w:b/>
          <w:bCs/>
        </w:rPr>
      </w:pPr>
      <w:r w:rsidRPr="00723440">
        <w:rPr>
          <w:b/>
          <w:bCs/>
        </w:rPr>
        <w:t>IVAN JOSÉ CANCI</w:t>
      </w:r>
    </w:p>
    <w:p w14:paraId="10988C31" w14:textId="2B25FAD0" w:rsidR="006B07AB" w:rsidRDefault="006B07AB" w:rsidP="00156920">
      <w:pPr>
        <w:jc w:val="center"/>
      </w:pPr>
      <w:r w:rsidRPr="00723440">
        <w:t>Prefeito Municipa</w:t>
      </w:r>
      <w:r>
        <w:t>l</w:t>
      </w:r>
    </w:p>
    <w:p w14:paraId="4746E2EE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57CA7F8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1A4490F7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537A0C3A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C33E544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2A25B72" w14:textId="77777777" w:rsidR="006B07AB" w:rsidRPr="00843DE2" w:rsidRDefault="006B07AB" w:rsidP="00843DE2">
      <w:pPr>
        <w:pStyle w:val="Ttulo1"/>
        <w:jc w:val="center"/>
        <w:rPr>
          <w:rFonts w:ascii="Times New Roman" w:hAnsi="Times New Roman"/>
          <w:b/>
          <w:bCs/>
          <w:color w:val="000000"/>
          <w:szCs w:val="24"/>
        </w:rPr>
      </w:pPr>
    </w:p>
    <w:p w14:paraId="299ACB3B" w14:textId="77777777" w:rsidR="006B07AB" w:rsidRPr="00843DE2" w:rsidRDefault="006B07AB" w:rsidP="00843DE2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843DE2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32734D5C" w14:textId="77777777" w:rsidR="006B07AB" w:rsidRDefault="006B07AB" w:rsidP="006B07AB">
      <w:pPr>
        <w:jc w:val="center"/>
        <w:rPr>
          <w:color w:val="000000"/>
        </w:rPr>
      </w:pPr>
    </w:p>
    <w:p w14:paraId="15DB1916" w14:textId="77777777" w:rsidR="006B07AB" w:rsidRDefault="006B07AB" w:rsidP="006B07AB">
      <w:pPr>
        <w:jc w:val="center"/>
        <w:rPr>
          <w:color w:val="000000"/>
        </w:rPr>
      </w:pPr>
    </w:p>
    <w:p w14:paraId="115E1AEA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623B4624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478C5362" w14:textId="681C223A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           </w:t>
      </w:r>
    </w:p>
    <w:p w14:paraId="6D67A666" w14:textId="77777777" w:rsidR="006B07AB" w:rsidRDefault="006B07AB" w:rsidP="006B07AB">
      <w:pPr>
        <w:jc w:val="both"/>
        <w:rPr>
          <w:color w:val="000000"/>
        </w:rPr>
      </w:pPr>
    </w:p>
    <w:p w14:paraId="3C67820E" w14:textId="15C20744" w:rsidR="006B07AB" w:rsidRPr="00A65119" w:rsidRDefault="006B07AB" w:rsidP="006B07AB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</w:t>
      </w:r>
      <w:r w:rsidR="00D07B66">
        <w:t xml:space="preserve">um </w:t>
      </w:r>
      <w:r>
        <w:t>crédito adiciona</w:t>
      </w:r>
      <w:r w:rsidR="00D07B66">
        <w:t>l</w:t>
      </w:r>
      <w:r>
        <w:t xml:space="preserve"> </w:t>
      </w:r>
      <w:r w:rsidR="00AF78DD">
        <w:t>suplementar</w:t>
      </w:r>
      <w:r>
        <w:t xml:space="preserve"> na importância de até </w:t>
      </w:r>
      <w:r w:rsidR="00300C51" w:rsidRPr="00300C51">
        <w:rPr>
          <w:bCs/>
        </w:rPr>
        <w:t>R$ 3.420,00 (Três mil, quatrocentos e vinte reais)</w:t>
      </w:r>
      <w:r w:rsidRPr="00942802">
        <w:rPr>
          <w:bCs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69F5153F" w14:textId="77777777" w:rsidR="006B07AB" w:rsidRPr="004130F1" w:rsidRDefault="006B07AB" w:rsidP="006B07AB">
      <w:pPr>
        <w:jc w:val="both"/>
      </w:pPr>
      <w:r w:rsidRPr="001719FE">
        <w:rPr>
          <w:bCs/>
          <w:iCs/>
        </w:rPr>
        <w:t xml:space="preserve">    </w:t>
      </w:r>
    </w:p>
    <w:p w14:paraId="7A3CFAA2" w14:textId="5F70C470" w:rsidR="006B07AB" w:rsidRDefault="006B07AB" w:rsidP="006B07AB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</w:t>
      </w:r>
      <w:r w:rsidR="001023FB">
        <w:rPr>
          <w:bCs/>
        </w:rPr>
        <w:t>suplementar</w:t>
      </w:r>
      <w:r>
        <w:rPr>
          <w:bCs/>
        </w:rPr>
        <w:t xml:space="preserve"> dotaç</w:t>
      </w:r>
      <w:r w:rsidR="001023FB">
        <w:rPr>
          <w:bCs/>
        </w:rPr>
        <w:t xml:space="preserve">ão </w:t>
      </w:r>
      <w:r>
        <w:rPr>
          <w:bCs/>
        </w:rPr>
        <w:t xml:space="preserve">orçamentária, na Secretaria Municipal de </w:t>
      </w:r>
      <w:r w:rsidR="00300C51">
        <w:rPr>
          <w:bCs/>
        </w:rPr>
        <w:t>Educação</w:t>
      </w:r>
      <w:r>
        <w:rPr>
          <w:bCs/>
        </w:rPr>
        <w:t xml:space="preserve">, visando a </w:t>
      </w:r>
      <w:r w:rsidR="001023FB">
        <w:rPr>
          <w:bCs/>
        </w:rPr>
        <w:t xml:space="preserve">formalização de </w:t>
      </w:r>
      <w:r w:rsidR="00E877D3">
        <w:rPr>
          <w:bCs/>
        </w:rPr>
        <w:t>T</w:t>
      </w:r>
      <w:r w:rsidR="001023FB">
        <w:rPr>
          <w:bCs/>
        </w:rPr>
        <w:t xml:space="preserve">ermo </w:t>
      </w:r>
      <w:r w:rsidR="00E877D3">
        <w:rPr>
          <w:bCs/>
        </w:rPr>
        <w:t>A</w:t>
      </w:r>
      <w:r w:rsidR="001023FB">
        <w:rPr>
          <w:bCs/>
        </w:rPr>
        <w:t xml:space="preserve">ditivo </w:t>
      </w:r>
      <w:r w:rsidR="000D4D69">
        <w:rPr>
          <w:bCs/>
        </w:rPr>
        <w:t>para continuidade</w:t>
      </w:r>
      <w:r>
        <w:rPr>
          <w:bCs/>
        </w:rPr>
        <w:t xml:space="preserve"> da </w:t>
      </w:r>
      <w:r w:rsidR="00300C51">
        <w:rPr>
          <w:bCs/>
        </w:rPr>
        <w:t>aquisição de equipamentos</w:t>
      </w:r>
      <w:r w:rsidR="00383ACF">
        <w:rPr>
          <w:bCs/>
        </w:rPr>
        <w:t>.</w:t>
      </w:r>
    </w:p>
    <w:p w14:paraId="2A55D43C" w14:textId="77777777" w:rsidR="0060430D" w:rsidRDefault="0060430D" w:rsidP="0076511F">
      <w:pPr>
        <w:ind w:firstLine="1276"/>
        <w:jc w:val="both"/>
        <w:rPr>
          <w:bCs/>
        </w:rPr>
      </w:pPr>
    </w:p>
    <w:p w14:paraId="48766BDF" w14:textId="77777777" w:rsidR="006B07AB" w:rsidRPr="00FD55C5" w:rsidRDefault="006B07AB" w:rsidP="006B07AB">
      <w:pPr>
        <w:ind w:firstLine="708"/>
        <w:jc w:val="both"/>
        <w:rPr>
          <w:b/>
          <w:color w:val="FF0000"/>
          <w:sz w:val="56"/>
          <w:szCs w:val="56"/>
        </w:rPr>
      </w:pPr>
      <w:r>
        <w:t xml:space="preserve">      </w:t>
      </w:r>
      <w:r w:rsidRPr="00FB2A3C">
        <w:rPr>
          <w:bCs/>
          <w:iCs/>
        </w:rPr>
        <w:t xml:space="preserve">Deste modo, solicitamos a aprovação em </w:t>
      </w:r>
      <w:r w:rsidRPr="00FB2A3C">
        <w:rPr>
          <w:b/>
          <w:bCs/>
          <w:iCs/>
        </w:rPr>
        <w:t>Regime de Urgência</w:t>
      </w:r>
      <w:r>
        <w:rPr>
          <w:b/>
          <w:bCs/>
          <w:iCs/>
        </w:rPr>
        <w:t xml:space="preserve"> Especial</w:t>
      </w:r>
      <w:r>
        <w:t>, d</w:t>
      </w:r>
      <w:r w:rsidRPr="00432A06">
        <w:t>evido a necessidade de</w:t>
      </w:r>
      <w:r>
        <w:t xml:space="preserve"> </w:t>
      </w:r>
      <w:r w:rsidRPr="00432A06">
        <w:t xml:space="preserve">realizar </w:t>
      </w:r>
      <w:r>
        <w:t>a continuidade das obras.</w:t>
      </w:r>
    </w:p>
    <w:p w14:paraId="02151ACA" w14:textId="77777777" w:rsidR="006B07AB" w:rsidRDefault="006B07AB" w:rsidP="006B07AB">
      <w:pPr>
        <w:jc w:val="both"/>
      </w:pPr>
    </w:p>
    <w:p w14:paraId="7EB16383" w14:textId="1EE81962" w:rsidR="006B07AB" w:rsidRDefault="006B07AB" w:rsidP="006B07AB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 xml:space="preserve">EXCELENTÍSSIMOS SENHORES EDIS, aqui estão elencadas as contas incluídas </w:t>
      </w:r>
      <w:r w:rsidR="00D16294">
        <w:rPr>
          <w:color w:val="000000"/>
        </w:rPr>
        <w:t xml:space="preserve">e reduzidas </w:t>
      </w:r>
      <w:r>
        <w:rPr>
          <w:color w:val="000000"/>
        </w:rPr>
        <w:t>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6439844" w14:textId="77777777" w:rsidR="006B07AB" w:rsidRDefault="006B07AB" w:rsidP="006B07AB">
      <w:pPr>
        <w:jc w:val="both"/>
      </w:pPr>
    </w:p>
    <w:p w14:paraId="1A356D67" w14:textId="77777777" w:rsidR="006B07AB" w:rsidRDefault="006B07AB" w:rsidP="006B07AB">
      <w:pPr>
        <w:jc w:val="both"/>
      </w:pPr>
    </w:p>
    <w:p w14:paraId="0EB2D646" w14:textId="77777777" w:rsidR="006B07AB" w:rsidRDefault="006B07AB" w:rsidP="006B07AB">
      <w:pPr>
        <w:jc w:val="both"/>
      </w:pPr>
    </w:p>
    <w:p w14:paraId="7DD2E456" w14:textId="1482B921" w:rsidR="006B07AB" w:rsidRDefault="00843DE2" w:rsidP="006B07AB">
      <w:pPr>
        <w:jc w:val="center"/>
      </w:pPr>
      <w:r>
        <w:t xml:space="preserve">                         </w:t>
      </w:r>
      <w:r w:rsidR="006B07AB">
        <w:t xml:space="preserve">GABINETE DO PREFEITO DO MUNICIPIO DE ANCHIETA (SC), </w:t>
      </w:r>
      <w:r>
        <w:t>19</w:t>
      </w:r>
      <w:r w:rsidR="006B07AB">
        <w:t xml:space="preserve"> de </w:t>
      </w:r>
      <w:r w:rsidR="00300C51">
        <w:t>agosto</w:t>
      </w:r>
      <w:r w:rsidR="006B07AB">
        <w:t xml:space="preserve"> de 2024.</w:t>
      </w:r>
    </w:p>
    <w:p w14:paraId="1E8EBE31" w14:textId="77777777" w:rsidR="006B07AB" w:rsidRDefault="006B07AB" w:rsidP="006B07AB">
      <w:pPr>
        <w:jc w:val="both"/>
      </w:pPr>
    </w:p>
    <w:p w14:paraId="65231685" w14:textId="77777777" w:rsidR="006B07AB" w:rsidRDefault="006B07AB" w:rsidP="006B07AB">
      <w:pPr>
        <w:jc w:val="both"/>
      </w:pPr>
    </w:p>
    <w:p w14:paraId="0E23D96A" w14:textId="77777777" w:rsidR="006B07AB" w:rsidRDefault="006B07AB" w:rsidP="006B07AB">
      <w:pPr>
        <w:jc w:val="both"/>
      </w:pPr>
    </w:p>
    <w:p w14:paraId="32522382" w14:textId="77777777" w:rsidR="00843DE2" w:rsidRDefault="00843DE2" w:rsidP="006B07AB">
      <w:pPr>
        <w:jc w:val="both"/>
      </w:pPr>
    </w:p>
    <w:p w14:paraId="10587CF8" w14:textId="77777777" w:rsidR="006B07AB" w:rsidRDefault="006B07AB" w:rsidP="006B07AB">
      <w:pPr>
        <w:jc w:val="both"/>
      </w:pPr>
    </w:p>
    <w:p w14:paraId="5ECCA53E" w14:textId="77777777" w:rsidR="00843DE2" w:rsidRDefault="00843DE2" w:rsidP="006B07AB">
      <w:pPr>
        <w:jc w:val="center"/>
      </w:pPr>
    </w:p>
    <w:p w14:paraId="5CF92B91" w14:textId="77777777" w:rsidR="00843DE2" w:rsidRDefault="00843DE2" w:rsidP="006B07AB">
      <w:pPr>
        <w:jc w:val="center"/>
      </w:pPr>
    </w:p>
    <w:p w14:paraId="21E7A22E" w14:textId="77777777" w:rsidR="00843DE2" w:rsidRDefault="00843DE2" w:rsidP="006B07AB">
      <w:pPr>
        <w:jc w:val="center"/>
      </w:pPr>
    </w:p>
    <w:p w14:paraId="1243DE7F" w14:textId="5E09329D" w:rsidR="006B07AB" w:rsidRPr="00A35607" w:rsidRDefault="006B07AB" w:rsidP="006B07AB">
      <w:pPr>
        <w:jc w:val="center"/>
        <w:rPr>
          <w:b/>
        </w:rPr>
      </w:pPr>
      <w:r>
        <w:rPr>
          <w:b/>
        </w:rPr>
        <w:t>IVAN JOSÉ CANCI</w:t>
      </w:r>
    </w:p>
    <w:p w14:paraId="5EA379E0" w14:textId="55E311E7" w:rsidR="00CE3998" w:rsidRDefault="006B07AB" w:rsidP="006B07AB">
      <w:pPr>
        <w:jc w:val="center"/>
        <w:rPr>
          <w:b/>
          <w:bCs/>
        </w:rPr>
      </w:pPr>
      <w:r w:rsidRPr="00A35607">
        <w:t>Prefeito Municipa</w:t>
      </w:r>
      <w:r w:rsidR="00300C51">
        <w:t>l</w:t>
      </w:r>
    </w:p>
    <w:sectPr w:rsidR="00CE3998" w:rsidSect="00A91210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13CAF" w14:textId="77777777" w:rsidR="008D4200" w:rsidRDefault="008D4200">
      <w:r>
        <w:separator/>
      </w:r>
    </w:p>
  </w:endnote>
  <w:endnote w:type="continuationSeparator" w:id="0">
    <w:p w14:paraId="1A07ADC2" w14:textId="77777777" w:rsidR="008D4200" w:rsidRDefault="008D4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24026" w14:textId="77777777" w:rsidR="008D4200" w:rsidRDefault="008D4200">
      <w:r>
        <w:separator/>
      </w:r>
    </w:p>
  </w:footnote>
  <w:footnote w:type="continuationSeparator" w:id="0">
    <w:p w14:paraId="22C36286" w14:textId="77777777" w:rsidR="008D4200" w:rsidRDefault="008D4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8D42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EBA632" w:rsidR="00E633AD" w:rsidRDefault="008D42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2052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8D42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4E50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84A77"/>
    <w:rsid w:val="00090DF9"/>
    <w:rsid w:val="00097A45"/>
    <w:rsid w:val="000A26D9"/>
    <w:rsid w:val="000A42EC"/>
    <w:rsid w:val="000A6963"/>
    <w:rsid w:val="000B0B9E"/>
    <w:rsid w:val="000B1DF1"/>
    <w:rsid w:val="000B6E13"/>
    <w:rsid w:val="000C308F"/>
    <w:rsid w:val="000C33B6"/>
    <w:rsid w:val="000C6FA5"/>
    <w:rsid w:val="000D365D"/>
    <w:rsid w:val="000D4D69"/>
    <w:rsid w:val="000E1C45"/>
    <w:rsid w:val="000E385B"/>
    <w:rsid w:val="000E3B11"/>
    <w:rsid w:val="000F319D"/>
    <w:rsid w:val="0010126E"/>
    <w:rsid w:val="001023FB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6920"/>
    <w:rsid w:val="00164C7B"/>
    <w:rsid w:val="0016535A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2F5B"/>
    <w:rsid w:val="001C6D91"/>
    <w:rsid w:val="001D7307"/>
    <w:rsid w:val="001E22C7"/>
    <w:rsid w:val="001E24C9"/>
    <w:rsid w:val="001E30E3"/>
    <w:rsid w:val="001E6C0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0C51"/>
    <w:rsid w:val="003061B4"/>
    <w:rsid w:val="003067E4"/>
    <w:rsid w:val="003142EA"/>
    <w:rsid w:val="00321112"/>
    <w:rsid w:val="003213F6"/>
    <w:rsid w:val="00321752"/>
    <w:rsid w:val="00321BC4"/>
    <w:rsid w:val="003356B2"/>
    <w:rsid w:val="00335D09"/>
    <w:rsid w:val="00340BA1"/>
    <w:rsid w:val="00341035"/>
    <w:rsid w:val="00352164"/>
    <w:rsid w:val="003539D2"/>
    <w:rsid w:val="00354BCC"/>
    <w:rsid w:val="00354D71"/>
    <w:rsid w:val="003616C8"/>
    <w:rsid w:val="00364E8A"/>
    <w:rsid w:val="00364FA6"/>
    <w:rsid w:val="00365DB1"/>
    <w:rsid w:val="003706FF"/>
    <w:rsid w:val="00370BBE"/>
    <w:rsid w:val="00371D31"/>
    <w:rsid w:val="00371F46"/>
    <w:rsid w:val="00372DA5"/>
    <w:rsid w:val="00373C13"/>
    <w:rsid w:val="00377836"/>
    <w:rsid w:val="00381B66"/>
    <w:rsid w:val="00383ACF"/>
    <w:rsid w:val="00384660"/>
    <w:rsid w:val="0038651C"/>
    <w:rsid w:val="0039069D"/>
    <w:rsid w:val="00397636"/>
    <w:rsid w:val="003A152D"/>
    <w:rsid w:val="003A1A88"/>
    <w:rsid w:val="003A7041"/>
    <w:rsid w:val="003A7048"/>
    <w:rsid w:val="003B7F50"/>
    <w:rsid w:val="003C5C33"/>
    <w:rsid w:val="003C6DEB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07F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189"/>
    <w:rsid w:val="0059726A"/>
    <w:rsid w:val="005A10E0"/>
    <w:rsid w:val="005A70DC"/>
    <w:rsid w:val="005A7D4C"/>
    <w:rsid w:val="005B365C"/>
    <w:rsid w:val="005B6B3D"/>
    <w:rsid w:val="005B79A2"/>
    <w:rsid w:val="005C4229"/>
    <w:rsid w:val="005D123A"/>
    <w:rsid w:val="005D2104"/>
    <w:rsid w:val="005D7D02"/>
    <w:rsid w:val="005E447B"/>
    <w:rsid w:val="005E598A"/>
    <w:rsid w:val="005E71C5"/>
    <w:rsid w:val="005F025E"/>
    <w:rsid w:val="005F20AD"/>
    <w:rsid w:val="006019C0"/>
    <w:rsid w:val="00602348"/>
    <w:rsid w:val="006034DC"/>
    <w:rsid w:val="0060430D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0550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7AB"/>
    <w:rsid w:val="006B0D65"/>
    <w:rsid w:val="006B3E21"/>
    <w:rsid w:val="006B7649"/>
    <w:rsid w:val="006C24A0"/>
    <w:rsid w:val="006C659D"/>
    <w:rsid w:val="006C659E"/>
    <w:rsid w:val="006C6A64"/>
    <w:rsid w:val="006C6CF2"/>
    <w:rsid w:val="006E1813"/>
    <w:rsid w:val="006E1827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27FC7"/>
    <w:rsid w:val="007305FB"/>
    <w:rsid w:val="00740D1D"/>
    <w:rsid w:val="00742198"/>
    <w:rsid w:val="00744208"/>
    <w:rsid w:val="00744744"/>
    <w:rsid w:val="0074540C"/>
    <w:rsid w:val="00746FED"/>
    <w:rsid w:val="00747539"/>
    <w:rsid w:val="00750FCD"/>
    <w:rsid w:val="00753517"/>
    <w:rsid w:val="00755484"/>
    <w:rsid w:val="00761DC5"/>
    <w:rsid w:val="007647DD"/>
    <w:rsid w:val="0076511F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3DE2"/>
    <w:rsid w:val="00844182"/>
    <w:rsid w:val="00850357"/>
    <w:rsid w:val="00860E91"/>
    <w:rsid w:val="0087058E"/>
    <w:rsid w:val="00870D9C"/>
    <w:rsid w:val="0087343B"/>
    <w:rsid w:val="00881939"/>
    <w:rsid w:val="00882379"/>
    <w:rsid w:val="00882BFB"/>
    <w:rsid w:val="008849BD"/>
    <w:rsid w:val="008875F3"/>
    <w:rsid w:val="00890C82"/>
    <w:rsid w:val="00893DDC"/>
    <w:rsid w:val="008C09B3"/>
    <w:rsid w:val="008C1EE2"/>
    <w:rsid w:val="008C4980"/>
    <w:rsid w:val="008C56AD"/>
    <w:rsid w:val="008D0D49"/>
    <w:rsid w:val="008D4200"/>
    <w:rsid w:val="008E4080"/>
    <w:rsid w:val="008F1F45"/>
    <w:rsid w:val="008F4C73"/>
    <w:rsid w:val="00901136"/>
    <w:rsid w:val="00902E23"/>
    <w:rsid w:val="00906952"/>
    <w:rsid w:val="0091187D"/>
    <w:rsid w:val="00912E23"/>
    <w:rsid w:val="009154FD"/>
    <w:rsid w:val="00915632"/>
    <w:rsid w:val="00920104"/>
    <w:rsid w:val="009248B3"/>
    <w:rsid w:val="00926320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8DC"/>
    <w:rsid w:val="009E6E9E"/>
    <w:rsid w:val="009E7F4B"/>
    <w:rsid w:val="009F606E"/>
    <w:rsid w:val="009F66D0"/>
    <w:rsid w:val="00A038B7"/>
    <w:rsid w:val="00A10493"/>
    <w:rsid w:val="00A14992"/>
    <w:rsid w:val="00A16FA7"/>
    <w:rsid w:val="00A17C92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210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483"/>
    <w:rsid w:val="00AC5E73"/>
    <w:rsid w:val="00AD0477"/>
    <w:rsid w:val="00AD74EB"/>
    <w:rsid w:val="00AE64A9"/>
    <w:rsid w:val="00AE78EC"/>
    <w:rsid w:val="00AF78DD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0631"/>
    <w:rsid w:val="00B31360"/>
    <w:rsid w:val="00B336C8"/>
    <w:rsid w:val="00B3429F"/>
    <w:rsid w:val="00B36DBA"/>
    <w:rsid w:val="00B452F5"/>
    <w:rsid w:val="00B52E94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55D3"/>
    <w:rsid w:val="00CE6660"/>
    <w:rsid w:val="00CE73E6"/>
    <w:rsid w:val="00CF0135"/>
    <w:rsid w:val="00CF2AB5"/>
    <w:rsid w:val="00CF2FFA"/>
    <w:rsid w:val="00D021EB"/>
    <w:rsid w:val="00D05F6A"/>
    <w:rsid w:val="00D07B66"/>
    <w:rsid w:val="00D10BA3"/>
    <w:rsid w:val="00D1214A"/>
    <w:rsid w:val="00D16294"/>
    <w:rsid w:val="00D271BF"/>
    <w:rsid w:val="00D27767"/>
    <w:rsid w:val="00D346B2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175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7D3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EF6D26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77052"/>
    <w:rsid w:val="00F9116D"/>
    <w:rsid w:val="00F92927"/>
    <w:rsid w:val="00F9374F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9718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0</TotalTime>
  <Pages>3</Pages>
  <Words>737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2024-08-15T16:02:00Z</cp:lastPrinted>
  <dcterms:created xsi:type="dcterms:W3CDTF">2024-08-20T12:49:00Z</dcterms:created>
  <dcterms:modified xsi:type="dcterms:W3CDTF">2024-08-20T12:49:00Z</dcterms:modified>
</cp:coreProperties>
</file>