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66F03" w14:textId="77777777" w:rsidR="00CE3998" w:rsidRDefault="00CE3998" w:rsidP="00CE3998">
      <w:pPr>
        <w:jc w:val="both"/>
        <w:rPr>
          <w:rFonts w:ascii="Cambria"/>
          <w:b/>
        </w:rPr>
      </w:pPr>
      <w:bookmarkStart w:id="0" w:name="_GoBack"/>
      <w:bookmarkEnd w:id="0"/>
    </w:p>
    <w:p w14:paraId="087D9452" w14:textId="77777777" w:rsidR="00CE3998" w:rsidRPr="007305FB" w:rsidRDefault="00CE3998" w:rsidP="00CE3998">
      <w:pPr>
        <w:jc w:val="both"/>
        <w:rPr>
          <w:rFonts w:ascii="Cambria"/>
          <w:b/>
          <w:bCs/>
          <w:sz w:val="21"/>
        </w:rPr>
      </w:pPr>
    </w:p>
    <w:p w14:paraId="47396830" w14:textId="77777777" w:rsidR="00CE3998" w:rsidRDefault="00CE3998" w:rsidP="00CE3998">
      <w:pPr>
        <w:jc w:val="center"/>
        <w:rPr>
          <w:b/>
          <w:bCs/>
        </w:rPr>
      </w:pPr>
    </w:p>
    <w:p w14:paraId="514677AE" w14:textId="77777777" w:rsidR="00CE3998" w:rsidRDefault="00CE3998" w:rsidP="00CE3998">
      <w:pPr>
        <w:jc w:val="center"/>
        <w:rPr>
          <w:b/>
          <w:bCs/>
        </w:rPr>
      </w:pPr>
    </w:p>
    <w:p w14:paraId="731362DC" w14:textId="77777777" w:rsidR="006B07AB" w:rsidRDefault="006B07AB" w:rsidP="006B07AB">
      <w:pPr>
        <w:jc w:val="center"/>
        <w:rPr>
          <w:rFonts w:eastAsia="Calibri"/>
          <w:b/>
          <w:lang w:eastAsia="en-US"/>
        </w:rPr>
      </w:pPr>
    </w:p>
    <w:p w14:paraId="1288E595" w14:textId="77777777" w:rsidR="006B07AB" w:rsidRDefault="006B07AB" w:rsidP="006B07AB">
      <w:pPr>
        <w:jc w:val="center"/>
        <w:rPr>
          <w:rFonts w:eastAsia="Calibri"/>
          <w:b/>
          <w:lang w:eastAsia="en-US"/>
        </w:rPr>
      </w:pPr>
    </w:p>
    <w:p w14:paraId="263FCCB3" w14:textId="33112104" w:rsidR="006B07AB" w:rsidRPr="00723440" w:rsidRDefault="006B07AB" w:rsidP="006B07AB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PROJETO DE </w:t>
      </w:r>
      <w:r w:rsidRPr="00723440">
        <w:rPr>
          <w:rFonts w:eastAsia="Calibri"/>
          <w:b/>
          <w:lang w:eastAsia="en-US"/>
        </w:rPr>
        <w:t xml:space="preserve">LEI Nº </w:t>
      </w:r>
      <w:r w:rsidR="00620DDB">
        <w:rPr>
          <w:rFonts w:eastAsia="Calibri"/>
          <w:b/>
          <w:lang w:eastAsia="en-US"/>
        </w:rPr>
        <w:t>_____</w:t>
      </w:r>
      <w:r w:rsidRPr="00723440">
        <w:rPr>
          <w:rFonts w:eastAsia="Calibri"/>
          <w:b/>
          <w:lang w:eastAsia="en-US"/>
        </w:rPr>
        <w:t>/202</w:t>
      </w:r>
      <w:r>
        <w:rPr>
          <w:rFonts w:eastAsia="Calibri"/>
          <w:b/>
          <w:lang w:eastAsia="en-US"/>
        </w:rPr>
        <w:t>4</w:t>
      </w:r>
    </w:p>
    <w:tbl>
      <w:tblPr>
        <w:tblpPr w:leftFromText="141" w:rightFromText="141" w:vertAnchor="text" w:horzAnchor="page" w:tblpX="2933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</w:tblGrid>
      <w:tr w:rsidR="006B07AB" w:rsidRPr="00A35607" w14:paraId="790E6133" w14:textId="77777777" w:rsidTr="00620DDB">
        <w:trPr>
          <w:cantSplit/>
          <w:trHeight w:val="1639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789CC378" w14:textId="77777777" w:rsidR="006B07AB" w:rsidRPr="00A35607" w:rsidRDefault="006B07AB" w:rsidP="00620DDB">
            <w:pPr>
              <w:jc w:val="both"/>
              <w:rPr>
                <w:b/>
              </w:rPr>
            </w:pPr>
          </w:p>
          <w:p w14:paraId="3103C7A2" w14:textId="153454A6" w:rsidR="006B07AB" w:rsidRPr="00A35607" w:rsidRDefault="006B07AB" w:rsidP="00620DDB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UM </w:t>
            </w:r>
            <w:r w:rsidRPr="00A35607">
              <w:rPr>
                <w:b/>
              </w:rPr>
              <w:t>CRÉDITO</w:t>
            </w:r>
            <w:r>
              <w:rPr>
                <w:b/>
              </w:rPr>
              <w:t xml:space="preserve"> ADICIONAL SUPLEMENTAR </w:t>
            </w:r>
            <w:r w:rsidRPr="00A35607">
              <w:rPr>
                <w:b/>
              </w:rPr>
              <w:t>NA IMPORTÂNCIA DE ATÉ R$</w:t>
            </w:r>
            <w:r>
              <w:rPr>
                <w:b/>
              </w:rPr>
              <w:t xml:space="preserve"> </w:t>
            </w:r>
            <w:r w:rsidR="00D657F5">
              <w:rPr>
                <w:b/>
              </w:rPr>
              <w:t>65.000,00</w:t>
            </w:r>
            <w:r w:rsidRPr="00A35607">
              <w:rPr>
                <w:b/>
              </w:rPr>
              <w:t xml:space="preserve"> (</w:t>
            </w:r>
            <w:r w:rsidR="00D657F5">
              <w:rPr>
                <w:b/>
              </w:rPr>
              <w:t>SE</w:t>
            </w:r>
            <w:r w:rsidR="005B6E29">
              <w:rPr>
                <w:b/>
              </w:rPr>
              <w:t>S</w:t>
            </w:r>
            <w:r w:rsidR="00D657F5">
              <w:rPr>
                <w:b/>
              </w:rPr>
              <w:t>SENTA E CINCO MIL REAIS</w:t>
            </w:r>
            <w:r w:rsidRPr="00A35607">
              <w:rPr>
                <w:b/>
              </w:rPr>
              <w:t>), E 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</w:tc>
      </w:tr>
    </w:tbl>
    <w:p w14:paraId="37B3C914" w14:textId="77777777" w:rsidR="006B07AB" w:rsidRPr="00A35607" w:rsidRDefault="006B07AB" w:rsidP="006B07AB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0735DF4F" w14:textId="77777777" w:rsidR="006B07AB" w:rsidRPr="00A35607" w:rsidRDefault="006B07AB" w:rsidP="006B07AB">
      <w:pPr>
        <w:pStyle w:val="Recuodecorpodetexto2"/>
      </w:pPr>
    </w:p>
    <w:p w14:paraId="38C48169" w14:textId="77777777" w:rsidR="006B07AB" w:rsidRPr="00A35607" w:rsidRDefault="006B07AB" w:rsidP="006B07AB">
      <w:r w:rsidRPr="00A35607">
        <w:tab/>
      </w:r>
      <w:r w:rsidRPr="00A35607">
        <w:tab/>
      </w:r>
      <w:r w:rsidRPr="00A35607">
        <w:tab/>
        <w:t xml:space="preserve">                </w:t>
      </w:r>
      <w:r w:rsidRPr="00A35607">
        <w:tab/>
        <w:t xml:space="preserve">                                     </w:t>
      </w:r>
    </w:p>
    <w:p w14:paraId="65A57D52" w14:textId="77777777" w:rsidR="006B07AB" w:rsidRDefault="006B07AB" w:rsidP="006B07AB">
      <w:r w:rsidRPr="00A35607">
        <w:t xml:space="preserve">                                          </w:t>
      </w:r>
      <w:r w:rsidRPr="00A35607">
        <w:tab/>
      </w:r>
      <w:r w:rsidRPr="00A35607">
        <w:tab/>
      </w:r>
      <w:r>
        <w:tab/>
        <w:t xml:space="preserve">  </w:t>
      </w:r>
      <w:r>
        <w:tab/>
        <w:t xml:space="preserve">                </w:t>
      </w:r>
    </w:p>
    <w:p w14:paraId="7298F5A4" w14:textId="053A45E2" w:rsidR="006B07AB" w:rsidRPr="00A35607" w:rsidRDefault="006B07AB" w:rsidP="00620DDB">
      <w:pPr>
        <w:ind w:firstLine="1985"/>
        <w:jc w:val="both"/>
      </w:pPr>
      <w:r>
        <w:t xml:space="preserve">  </w:t>
      </w:r>
      <w:r w:rsidRPr="00A35607">
        <w:t>O Prefeito</w:t>
      </w:r>
      <w:r>
        <w:t xml:space="preserve"> do Município</w:t>
      </w:r>
      <w:r w:rsidRPr="00A35607">
        <w:t xml:space="preserve"> de Anchieta, Estado de Santa Catarina</w:t>
      </w:r>
      <w:r>
        <w:t>,</w:t>
      </w:r>
    </w:p>
    <w:p w14:paraId="71149680" w14:textId="77777777" w:rsidR="006B07AB" w:rsidRPr="00A35607" w:rsidRDefault="006B07AB" w:rsidP="006B07AB"/>
    <w:p w14:paraId="3DDEAB81" w14:textId="77777777" w:rsidR="006B07AB" w:rsidRPr="00A35607" w:rsidRDefault="006B07AB" w:rsidP="006B07AB">
      <w:pPr>
        <w:jc w:val="both"/>
      </w:pPr>
      <w:r w:rsidRPr="00A35607">
        <w:t xml:space="preserve"> </w:t>
      </w:r>
      <w:r w:rsidRPr="00A35607">
        <w:tab/>
      </w:r>
      <w:r w:rsidRPr="00A35607">
        <w:tab/>
      </w:r>
      <w:r>
        <w:tab/>
      </w:r>
      <w:r w:rsidRPr="00A35607">
        <w:t>Faço saber a todos os habitantes deste Município que a Câmara Municipal de Vereadores aprovou e eu sanciono a seguinte Lei:</w:t>
      </w:r>
    </w:p>
    <w:p w14:paraId="22664935" w14:textId="77777777" w:rsidR="006B07AB" w:rsidRPr="00A35607" w:rsidRDefault="006B07AB" w:rsidP="006B07AB">
      <w:pPr>
        <w:jc w:val="center"/>
      </w:pPr>
    </w:p>
    <w:p w14:paraId="49134BD2" w14:textId="77777777" w:rsidR="006B07AB" w:rsidRPr="00A35607" w:rsidRDefault="006B07AB" w:rsidP="006B07AB">
      <w:pPr>
        <w:jc w:val="center"/>
      </w:pPr>
      <w:r w:rsidRPr="00A35607">
        <w:t>TITULO   I</w:t>
      </w:r>
    </w:p>
    <w:p w14:paraId="0450A1C4" w14:textId="77777777" w:rsidR="006B07AB" w:rsidRPr="00A35607" w:rsidRDefault="006B07AB" w:rsidP="006B07AB">
      <w:pPr>
        <w:jc w:val="center"/>
      </w:pPr>
      <w:proofErr w:type="gramStart"/>
      <w:r w:rsidRPr="00A35607">
        <w:t>CAPÍTULO  I</w:t>
      </w:r>
      <w:proofErr w:type="gramEnd"/>
    </w:p>
    <w:p w14:paraId="245A93F4" w14:textId="77777777" w:rsidR="006B07AB" w:rsidRPr="00A35607" w:rsidRDefault="006B07AB" w:rsidP="006B07AB">
      <w:pPr>
        <w:jc w:val="center"/>
      </w:pPr>
      <w:r w:rsidRPr="00A35607">
        <w:t>DA ALTERAÇÃO ORÇAMENTÁRIA</w:t>
      </w:r>
    </w:p>
    <w:p w14:paraId="41EAB083" w14:textId="77777777" w:rsidR="006B07AB" w:rsidRPr="00A35607" w:rsidRDefault="006B07AB" w:rsidP="006B07AB">
      <w:pPr>
        <w:jc w:val="center"/>
      </w:pPr>
    </w:p>
    <w:p w14:paraId="63826642" w14:textId="45A42889" w:rsidR="006B07AB" w:rsidRPr="007B2206" w:rsidRDefault="006B07AB" w:rsidP="006B07AB">
      <w:pPr>
        <w:pStyle w:val="Default"/>
        <w:jc w:val="both"/>
        <w:rPr>
          <w:sz w:val="23"/>
          <w:szCs w:val="23"/>
        </w:rPr>
      </w:pPr>
      <w:r w:rsidRPr="00A35607">
        <w:t xml:space="preserve">                                   Art. 1º Fica alterada a LOA - Lei Orçamentária Anual nº.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 xml:space="preserve">a de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>
        <w:rPr>
          <w:b/>
        </w:rPr>
        <w:t>R</w:t>
      </w:r>
      <w:r w:rsidRPr="00A35607">
        <w:rPr>
          <w:b/>
        </w:rPr>
        <w:t>$</w:t>
      </w:r>
      <w:r>
        <w:rPr>
          <w:b/>
        </w:rPr>
        <w:t xml:space="preserve"> </w:t>
      </w:r>
      <w:r w:rsidR="00D657F5">
        <w:rPr>
          <w:b/>
        </w:rPr>
        <w:t>65.000,00</w:t>
      </w:r>
      <w:r w:rsidRPr="00A35607">
        <w:rPr>
          <w:b/>
        </w:rPr>
        <w:t xml:space="preserve"> (</w:t>
      </w:r>
      <w:r w:rsidR="00D657F5">
        <w:rPr>
          <w:b/>
        </w:rPr>
        <w:t>Sessenta e cinco mil reais</w:t>
      </w:r>
      <w:r w:rsidRPr="00A35607">
        <w:rPr>
          <w:b/>
        </w:rPr>
        <w:t xml:space="preserve">), </w:t>
      </w:r>
      <w:r>
        <w:t xml:space="preserve">distribuído </w:t>
      </w:r>
      <w:r w:rsidRPr="00A35607">
        <w:t xml:space="preserve">em conformidade com o prescrito </w:t>
      </w:r>
      <w:r>
        <w:t>nesta Lei.</w:t>
      </w:r>
    </w:p>
    <w:p w14:paraId="5477B19E" w14:textId="77777777" w:rsidR="00761DC5" w:rsidRDefault="00761DC5" w:rsidP="006B07AB">
      <w:pPr>
        <w:jc w:val="center"/>
      </w:pPr>
    </w:p>
    <w:p w14:paraId="1C99D58F" w14:textId="51D7878B" w:rsidR="006B07AB" w:rsidRPr="00A35607" w:rsidRDefault="006B07AB" w:rsidP="006B07AB">
      <w:pPr>
        <w:jc w:val="center"/>
      </w:pPr>
      <w:proofErr w:type="gramStart"/>
      <w:r w:rsidRPr="00A35607">
        <w:t>CAPÍTULO  II</w:t>
      </w:r>
      <w:proofErr w:type="gramEnd"/>
    </w:p>
    <w:p w14:paraId="54A291C9" w14:textId="77777777" w:rsidR="006B07AB" w:rsidRPr="00A35607" w:rsidRDefault="006B07AB" w:rsidP="006B07AB">
      <w:pPr>
        <w:jc w:val="center"/>
      </w:pPr>
      <w:r w:rsidRPr="00A35607">
        <w:t>DO LIMITE DO CRÉDITO E DA ABERTURA</w:t>
      </w:r>
    </w:p>
    <w:p w14:paraId="7BBFA6C1" w14:textId="77777777" w:rsidR="006B07AB" w:rsidRDefault="006B07AB" w:rsidP="006B07AB">
      <w:pPr>
        <w:jc w:val="center"/>
      </w:pPr>
    </w:p>
    <w:p w14:paraId="026D390C" w14:textId="3BB11E71" w:rsidR="006B07AB" w:rsidRDefault="006B07AB" w:rsidP="006B07AB">
      <w:pPr>
        <w:jc w:val="both"/>
      </w:pPr>
      <w:r w:rsidRPr="00A35607">
        <w:t xml:space="preserve">                                  </w:t>
      </w:r>
      <w:r>
        <w:t xml:space="preserve">   </w:t>
      </w:r>
      <w:r w:rsidRPr="00A35607">
        <w:t>Art. 2º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abertura de</w:t>
      </w:r>
      <w:r>
        <w:t xml:space="preserve">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 w:rsidR="00D657F5">
        <w:rPr>
          <w:b/>
        </w:rPr>
        <w:t>R</w:t>
      </w:r>
      <w:r w:rsidR="00D657F5" w:rsidRPr="00A35607">
        <w:rPr>
          <w:b/>
        </w:rPr>
        <w:t>$</w:t>
      </w:r>
      <w:r w:rsidR="00D657F5">
        <w:rPr>
          <w:b/>
        </w:rPr>
        <w:t xml:space="preserve"> 65.000,00</w:t>
      </w:r>
      <w:r w:rsidR="00D657F5" w:rsidRPr="00A35607">
        <w:rPr>
          <w:b/>
        </w:rPr>
        <w:t xml:space="preserve"> (</w:t>
      </w:r>
      <w:r w:rsidR="00D657F5">
        <w:rPr>
          <w:b/>
        </w:rPr>
        <w:t>Sessenta e cinco mil reais</w:t>
      </w:r>
      <w:r w:rsidR="00D657F5" w:rsidRPr="00A35607">
        <w:rPr>
          <w:b/>
        </w:rPr>
        <w:t xml:space="preserve">), </w:t>
      </w:r>
      <w:r w:rsidRPr="00A35607">
        <w:t>no Orçamento Geral do Município, conforme abaixo especificado, a saber:</w:t>
      </w:r>
    </w:p>
    <w:p w14:paraId="33322972" w14:textId="77777777" w:rsidR="006B07AB" w:rsidRDefault="006B07AB" w:rsidP="006B07AB">
      <w:pPr>
        <w:jc w:val="both"/>
      </w:pPr>
    </w:p>
    <w:p w14:paraId="266CDB13" w14:textId="08EB8E28" w:rsidR="006B07AB" w:rsidRDefault="00706A04" w:rsidP="006B07AB">
      <w:pPr>
        <w:jc w:val="both"/>
      </w:pPr>
      <w:r>
        <w:t>09</w:t>
      </w:r>
      <w:r w:rsidR="00881939">
        <w:t xml:space="preserve"> </w:t>
      </w:r>
      <w:r w:rsidR="00881939" w:rsidRPr="00881939">
        <w:t xml:space="preserve">- </w:t>
      </w:r>
      <w:r w:rsidRPr="00706A04">
        <w:t>SECRETARIA MUNICIPAL DE SAÚDE</w:t>
      </w:r>
      <w:r w:rsidR="006B07AB">
        <w:tab/>
      </w:r>
    </w:p>
    <w:p w14:paraId="391D3E85" w14:textId="67993F5D" w:rsidR="006B07AB" w:rsidRDefault="006B07AB" w:rsidP="006B07AB">
      <w:pPr>
        <w:jc w:val="both"/>
      </w:pPr>
      <w:r>
        <w:t>00</w:t>
      </w:r>
      <w:r w:rsidR="00706A04">
        <w:t>1</w:t>
      </w:r>
      <w:r>
        <w:t xml:space="preserve"> – </w:t>
      </w:r>
      <w:r w:rsidR="00706A04" w:rsidRPr="00706A04">
        <w:t>FUNDO MUNICIPAL DE SAÚDE</w:t>
      </w:r>
    </w:p>
    <w:p w14:paraId="12A9A937" w14:textId="77777777" w:rsidR="00706A04" w:rsidRDefault="00706A04" w:rsidP="006B07AB">
      <w:pPr>
        <w:rPr>
          <w:bCs/>
        </w:rPr>
      </w:pPr>
      <w:r w:rsidRPr="00706A04">
        <w:rPr>
          <w:bCs/>
        </w:rPr>
        <w:t xml:space="preserve">10.301.0023.2.057 - MANUTENÇÃO DA REDE DE SERVIÇOS PÚBLICOS DE SAÚDE </w:t>
      </w:r>
    </w:p>
    <w:p w14:paraId="2565C7FD" w14:textId="13FD3422" w:rsidR="00706A04" w:rsidRDefault="00706A04" w:rsidP="00706A04">
      <w:r>
        <w:t>(06)</w:t>
      </w:r>
      <w:r w:rsidRPr="00F00E43">
        <w:t xml:space="preserve"> </w:t>
      </w:r>
      <w:r>
        <w:t xml:space="preserve">3.3.90.00.00.00.00.00 – </w:t>
      </w:r>
      <w:r w:rsidRPr="00706A04">
        <w:t>1.500.</w:t>
      </w:r>
      <w:proofErr w:type="gramStart"/>
      <w:r w:rsidRPr="00706A04">
        <w:t>1002.0000</w:t>
      </w:r>
      <w:r>
        <w:t>...............................................................................</w:t>
      </w:r>
      <w:r w:rsidRPr="00A35607">
        <w:t>R</w:t>
      </w:r>
      <w:proofErr w:type="gramEnd"/>
      <w:r w:rsidRPr="00A35607">
        <w:t xml:space="preserve">$ </w:t>
      </w:r>
      <w:r>
        <w:t>50.000,00</w:t>
      </w:r>
    </w:p>
    <w:p w14:paraId="0444A7C2" w14:textId="45295D3A" w:rsidR="006B07AB" w:rsidRDefault="006B07AB" w:rsidP="006B07AB">
      <w:r>
        <w:t>(</w:t>
      </w:r>
      <w:r w:rsidR="00706A04">
        <w:t>07</w:t>
      </w:r>
      <w:r>
        <w:t>)</w:t>
      </w:r>
      <w:r w:rsidRPr="00F00E43">
        <w:t xml:space="preserve"> </w:t>
      </w:r>
      <w:r>
        <w:t xml:space="preserve">4.4.90.00.00.00.00.00 – </w:t>
      </w:r>
      <w:r w:rsidR="00706A04" w:rsidRPr="00706A04">
        <w:t>1.500.</w:t>
      </w:r>
      <w:proofErr w:type="gramStart"/>
      <w:r w:rsidR="00706A04" w:rsidRPr="00706A04">
        <w:t>1002.0000</w:t>
      </w:r>
      <w:r>
        <w:t>...............................................</w:t>
      </w:r>
      <w:r w:rsidR="00761DC5">
        <w:t>......................</w:t>
      </w:r>
      <w:r>
        <w:t>..........</w:t>
      </w:r>
      <w:r w:rsidRPr="00A35607">
        <w:t>R</w:t>
      </w:r>
      <w:proofErr w:type="gramEnd"/>
      <w:r w:rsidRPr="00A35607">
        <w:t xml:space="preserve">$ </w:t>
      </w:r>
      <w:r w:rsidR="00706A04">
        <w:t>15.000,</w:t>
      </w:r>
      <w:r w:rsidR="00597189">
        <w:t>00</w:t>
      </w:r>
    </w:p>
    <w:p w14:paraId="58E47B97" w14:textId="77777777" w:rsidR="006B07AB" w:rsidRDefault="006B07AB" w:rsidP="006B07AB">
      <w:pPr>
        <w:rPr>
          <w:b/>
          <w:u w:val="single"/>
        </w:rPr>
      </w:pPr>
    </w:p>
    <w:p w14:paraId="50663FF3" w14:textId="45279E76" w:rsidR="006B07AB" w:rsidRDefault="006B07AB" w:rsidP="006B07AB">
      <w:pPr>
        <w:rPr>
          <w:b/>
          <w:u w:val="single"/>
        </w:rPr>
      </w:pPr>
      <w:r>
        <w:rPr>
          <w:b/>
          <w:u w:val="single"/>
        </w:rPr>
        <w:t>Total.............................................................................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</w:t>
      </w:r>
      <w:r w:rsidR="00761DC5">
        <w:rPr>
          <w:b/>
          <w:u w:val="single"/>
        </w:rPr>
        <w:t>.......................</w:t>
      </w:r>
      <w:r>
        <w:rPr>
          <w:b/>
          <w:u w:val="single"/>
        </w:rPr>
        <w:t>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</w:t>
      </w:r>
      <w:r w:rsidRPr="00A35607">
        <w:rPr>
          <w:b/>
          <w:u w:val="single"/>
        </w:rPr>
        <w:t xml:space="preserve">.R$ </w:t>
      </w:r>
      <w:r w:rsidR="00706A04">
        <w:rPr>
          <w:b/>
          <w:u w:val="single"/>
        </w:rPr>
        <w:t>65.000</w:t>
      </w:r>
      <w:r w:rsidR="00597189">
        <w:rPr>
          <w:b/>
          <w:u w:val="single"/>
        </w:rPr>
        <w:t>,00</w:t>
      </w:r>
    </w:p>
    <w:p w14:paraId="7DB01CEC" w14:textId="77777777" w:rsidR="006B07AB" w:rsidRPr="00A72B4B" w:rsidRDefault="006B07AB" w:rsidP="006B07AB"/>
    <w:p w14:paraId="68528D28" w14:textId="77777777" w:rsidR="006B07AB" w:rsidRDefault="006B07AB" w:rsidP="006B07AB">
      <w:pPr>
        <w:tabs>
          <w:tab w:val="left" w:pos="0"/>
        </w:tabs>
        <w:ind w:firstLine="2268"/>
        <w:jc w:val="both"/>
        <w:rPr>
          <w:sz w:val="22"/>
          <w:szCs w:val="22"/>
        </w:rPr>
      </w:pPr>
    </w:p>
    <w:p w14:paraId="033DEBBD" w14:textId="77777777" w:rsidR="00761DC5" w:rsidRDefault="00761DC5" w:rsidP="006B07AB">
      <w:pPr>
        <w:ind w:firstLine="2268"/>
        <w:jc w:val="both"/>
      </w:pPr>
    </w:p>
    <w:p w14:paraId="269805CA" w14:textId="77777777" w:rsidR="00761DC5" w:rsidRDefault="00761DC5" w:rsidP="006B07AB">
      <w:pPr>
        <w:ind w:firstLine="2268"/>
        <w:jc w:val="both"/>
      </w:pPr>
    </w:p>
    <w:p w14:paraId="200B3E8F" w14:textId="77777777" w:rsidR="00761DC5" w:rsidRDefault="00761DC5" w:rsidP="006B07AB">
      <w:pPr>
        <w:ind w:firstLine="2268"/>
        <w:jc w:val="both"/>
      </w:pPr>
    </w:p>
    <w:p w14:paraId="42D9E60A" w14:textId="77777777" w:rsidR="00761DC5" w:rsidRDefault="00761DC5" w:rsidP="006B07AB">
      <w:pPr>
        <w:ind w:firstLine="2268"/>
        <w:jc w:val="both"/>
      </w:pPr>
    </w:p>
    <w:p w14:paraId="07DECE14" w14:textId="77777777" w:rsidR="00761DC5" w:rsidRDefault="00761DC5" w:rsidP="006B07AB">
      <w:pPr>
        <w:ind w:firstLine="2268"/>
        <w:jc w:val="both"/>
      </w:pPr>
    </w:p>
    <w:p w14:paraId="23AD62EB" w14:textId="77777777" w:rsidR="00761DC5" w:rsidRDefault="00761DC5" w:rsidP="006B07AB">
      <w:pPr>
        <w:ind w:firstLine="2268"/>
        <w:jc w:val="both"/>
      </w:pPr>
    </w:p>
    <w:p w14:paraId="3FE0900D" w14:textId="77777777" w:rsidR="00761DC5" w:rsidRDefault="00761DC5" w:rsidP="006B07AB">
      <w:pPr>
        <w:ind w:firstLine="2268"/>
        <w:jc w:val="both"/>
      </w:pPr>
    </w:p>
    <w:p w14:paraId="65C70395" w14:textId="77777777" w:rsidR="00620DDB" w:rsidRDefault="00620DDB" w:rsidP="006B07AB">
      <w:pPr>
        <w:ind w:firstLine="2268"/>
        <w:jc w:val="both"/>
      </w:pPr>
    </w:p>
    <w:p w14:paraId="41FE2873" w14:textId="25D13410" w:rsidR="006B07AB" w:rsidRDefault="006B07AB" w:rsidP="006B07AB">
      <w:pPr>
        <w:ind w:firstLine="2268"/>
        <w:jc w:val="both"/>
      </w:pPr>
      <w:r w:rsidRPr="0072285C">
        <w:t>Art. 3º Para atendimento da abertura do Crédito constante neste ato fica autorizada à redução da dotaç</w:t>
      </w:r>
      <w:r>
        <w:t>ão</w:t>
      </w:r>
      <w:r w:rsidRPr="0072285C">
        <w:t xml:space="preserve"> na importância de até </w:t>
      </w:r>
      <w:r w:rsidR="00597189">
        <w:rPr>
          <w:b/>
        </w:rPr>
        <w:t>R</w:t>
      </w:r>
      <w:r w:rsidR="00597189" w:rsidRPr="00A35607">
        <w:rPr>
          <w:b/>
        </w:rPr>
        <w:t>$</w:t>
      </w:r>
      <w:r w:rsidR="00597189">
        <w:rPr>
          <w:b/>
        </w:rPr>
        <w:t xml:space="preserve"> </w:t>
      </w:r>
      <w:r w:rsidR="00D657F5">
        <w:rPr>
          <w:b/>
        </w:rPr>
        <w:t>65.000,00</w:t>
      </w:r>
      <w:r w:rsidR="00D657F5" w:rsidRPr="00A35607">
        <w:rPr>
          <w:b/>
        </w:rPr>
        <w:t xml:space="preserve"> (</w:t>
      </w:r>
      <w:r w:rsidR="00D657F5">
        <w:rPr>
          <w:b/>
        </w:rPr>
        <w:t>Sessenta e cinco mil reais</w:t>
      </w:r>
      <w:r w:rsidR="00D657F5" w:rsidRPr="00A35607">
        <w:rPr>
          <w:b/>
        </w:rPr>
        <w:t>)</w:t>
      </w:r>
      <w:r w:rsidRPr="00A35607">
        <w:rPr>
          <w:b/>
        </w:rPr>
        <w:t>,</w:t>
      </w:r>
      <w:r>
        <w:rPr>
          <w:b/>
        </w:rPr>
        <w:t xml:space="preserve"> </w:t>
      </w:r>
      <w:r w:rsidRPr="0072285C">
        <w:t>em conformidade com a seguinte conta, a saber:</w:t>
      </w:r>
    </w:p>
    <w:p w14:paraId="36BBB9CA" w14:textId="77777777" w:rsidR="006B07AB" w:rsidRDefault="006B07AB" w:rsidP="006B07AB">
      <w:pPr>
        <w:ind w:firstLine="2268"/>
        <w:jc w:val="both"/>
      </w:pPr>
    </w:p>
    <w:p w14:paraId="125CB9F4" w14:textId="77777777" w:rsidR="00706A04" w:rsidRDefault="00706A04" w:rsidP="00706A04">
      <w:pPr>
        <w:jc w:val="both"/>
      </w:pPr>
      <w:r>
        <w:t xml:space="preserve">09 </w:t>
      </w:r>
      <w:r w:rsidRPr="00881939">
        <w:t xml:space="preserve">- </w:t>
      </w:r>
      <w:r w:rsidRPr="00706A04">
        <w:t>SECRETARIA MUNICIPAL DE SAÚDE</w:t>
      </w:r>
      <w:r>
        <w:tab/>
      </w:r>
    </w:p>
    <w:p w14:paraId="0A56730D" w14:textId="77777777" w:rsidR="00706A04" w:rsidRDefault="00706A04" w:rsidP="00706A04">
      <w:pPr>
        <w:jc w:val="both"/>
      </w:pPr>
      <w:r>
        <w:t xml:space="preserve">001 – </w:t>
      </w:r>
      <w:r w:rsidRPr="00706A04">
        <w:t>FUNDO MUNICIPAL DE SAÚDE</w:t>
      </w:r>
    </w:p>
    <w:p w14:paraId="6B2A87E3" w14:textId="77777777" w:rsidR="00706A04" w:rsidRDefault="00706A04" w:rsidP="00706A04">
      <w:pPr>
        <w:rPr>
          <w:bCs/>
        </w:rPr>
      </w:pPr>
      <w:r w:rsidRPr="00706A04">
        <w:rPr>
          <w:bCs/>
        </w:rPr>
        <w:t xml:space="preserve">10.301.0023.2.058 - BLOCO DE ASSISTÊNCIA FARMACÊUTICA BÁSICA </w:t>
      </w:r>
    </w:p>
    <w:p w14:paraId="5A3F4A49" w14:textId="2D8890DF" w:rsidR="00706A04" w:rsidRDefault="00706A04" w:rsidP="00706A04">
      <w:r>
        <w:t>(08)</w:t>
      </w:r>
      <w:r w:rsidRPr="00F00E43">
        <w:t xml:space="preserve"> </w:t>
      </w:r>
      <w:r>
        <w:t xml:space="preserve">3.3.90.00.00.00.00.00 – </w:t>
      </w:r>
      <w:r w:rsidRPr="00706A04">
        <w:t>1.500.</w:t>
      </w:r>
      <w:proofErr w:type="gramStart"/>
      <w:r w:rsidRPr="00706A04">
        <w:t>1002.0000</w:t>
      </w:r>
      <w:r>
        <w:t>...............................................................................</w:t>
      </w:r>
      <w:r w:rsidRPr="00A35607">
        <w:t>R</w:t>
      </w:r>
      <w:proofErr w:type="gramEnd"/>
      <w:r w:rsidRPr="00A35607">
        <w:t xml:space="preserve">$ </w:t>
      </w:r>
      <w:r>
        <w:t>65.000,00</w:t>
      </w:r>
    </w:p>
    <w:p w14:paraId="45841D4D" w14:textId="77777777" w:rsidR="00706A04" w:rsidRDefault="00706A04" w:rsidP="00706A04">
      <w:pPr>
        <w:rPr>
          <w:b/>
          <w:u w:val="single"/>
        </w:rPr>
      </w:pPr>
    </w:p>
    <w:p w14:paraId="7864F25A" w14:textId="77777777" w:rsidR="00706A04" w:rsidRDefault="00706A04" w:rsidP="00706A04">
      <w:pPr>
        <w:rPr>
          <w:b/>
          <w:u w:val="single"/>
        </w:rPr>
      </w:pPr>
      <w:r>
        <w:rPr>
          <w:b/>
          <w:u w:val="single"/>
        </w:rPr>
        <w:t>Total.............................................................................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...............................................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</w:t>
      </w:r>
      <w:r w:rsidRPr="00A35607">
        <w:rPr>
          <w:b/>
          <w:u w:val="single"/>
        </w:rPr>
        <w:t xml:space="preserve">.R$ </w:t>
      </w:r>
      <w:r>
        <w:rPr>
          <w:b/>
          <w:u w:val="single"/>
        </w:rPr>
        <w:t>65.000,00</w:t>
      </w:r>
    </w:p>
    <w:p w14:paraId="08C65C6F" w14:textId="77777777" w:rsidR="006B07AB" w:rsidRPr="00C86531" w:rsidRDefault="006B07AB" w:rsidP="006B07AB">
      <w:pPr>
        <w:tabs>
          <w:tab w:val="left" w:pos="0"/>
        </w:tabs>
        <w:ind w:firstLine="2268"/>
        <w:jc w:val="both"/>
        <w:rPr>
          <w:b/>
          <w:sz w:val="22"/>
          <w:szCs w:val="22"/>
        </w:rPr>
      </w:pPr>
    </w:p>
    <w:p w14:paraId="3CD4CE9D" w14:textId="77777777" w:rsidR="006B07AB" w:rsidRPr="00A35607" w:rsidRDefault="006B07AB" w:rsidP="00156920">
      <w:pPr>
        <w:ind w:firstLine="1"/>
        <w:jc w:val="center"/>
      </w:pPr>
      <w:r w:rsidRPr="00A35607">
        <w:t>CAPÍTULO III</w:t>
      </w:r>
    </w:p>
    <w:p w14:paraId="4B073108" w14:textId="77777777" w:rsidR="006B07AB" w:rsidRPr="00A35607" w:rsidRDefault="006B07AB" w:rsidP="006B07AB">
      <w:pPr>
        <w:jc w:val="center"/>
      </w:pPr>
      <w:r w:rsidRPr="00A35607">
        <w:t>DA ALTERAÇÃO DO PLANO PLURIANUAL</w:t>
      </w:r>
    </w:p>
    <w:p w14:paraId="6DF0CB22" w14:textId="77777777" w:rsidR="006B07AB" w:rsidRDefault="006B07AB" w:rsidP="006B07AB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49ADBF47" w14:textId="77777777" w:rsidR="006B07AB" w:rsidRPr="00F1431A" w:rsidRDefault="006B07AB" w:rsidP="006B07AB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 xml:space="preserve">novembro </w:t>
      </w:r>
      <w:r w:rsidRPr="00A35607">
        <w:t xml:space="preserve">de </w:t>
      </w:r>
      <w:r>
        <w:t xml:space="preserve">2023, </w:t>
      </w:r>
      <w:r w:rsidRPr="00626B63">
        <w:t>em conformidade com o disposto nos artigos anteriores desta Lei, relativamente ao crédito</w:t>
      </w:r>
      <w:r>
        <w:t xml:space="preserve"> </w:t>
      </w:r>
      <w:r w:rsidRPr="00626B63">
        <w:t>introduzido neste texto legal.</w:t>
      </w:r>
    </w:p>
    <w:p w14:paraId="298FDE3C" w14:textId="77777777" w:rsidR="006B07AB" w:rsidRPr="00A35607" w:rsidRDefault="006B07AB" w:rsidP="006B07AB">
      <w:pPr>
        <w:jc w:val="both"/>
      </w:pPr>
    </w:p>
    <w:p w14:paraId="0F4D7CAA" w14:textId="17E9A4FC" w:rsidR="006B07AB" w:rsidRPr="00A35607" w:rsidRDefault="006B07AB" w:rsidP="00156920">
      <w:pPr>
        <w:jc w:val="center"/>
      </w:pPr>
      <w:r w:rsidRPr="00A35607">
        <w:t>CAPÍTULO IV</w:t>
      </w:r>
    </w:p>
    <w:p w14:paraId="2AB44992" w14:textId="77777777" w:rsidR="006B07AB" w:rsidRPr="00A35607" w:rsidRDefault="006B07AB" w:rsidP="006B07AB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61772846" w14:textId="77777777" w:rsidR="006B07AB" w:rsidRPr="00A35607" w:rsidRDefault="006B07AB" w:rsidP="006B07AB">
      <w:pPr>
        <w:ind w:firstLine="720"/>
        <w:jc w:val="center"/>
        <w:rPr>
          <w:bCs/>
          <w:u w:val="single"/>
        </w:rPr>
      </w:pPr>
    </w:p>
    <w:p w14:paraId="3350F526" w14:textId="77777777" w:rsidR="006B07AB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</w:p>
    <w:p w14:paraId="43D985FA" w14:textId="77777777" w:rsidR="006B07AB" w:rsidRPr="00A35607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</w:p>
    <w:p w14:paraId="0AF59320" w14:textId="77777777" w:rsidR="006B07AB" w:rsidRPr="00A72B4B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>6</w:t>
      </w:r>
      <w:r w:rsidRPr="00A35607">
        <w:t>º Esta Lei entra em vigor na data de sua publicação.</w:t>
      </w:r>
    </w:p>
    <w:p w14:paraId="0A19FB29" w14:textId="77777777" w:rsidR="006B07AB" w:rsidRDefault="006B07AB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4DF8F2F1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547B4ACC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7DA9C50A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10BD224A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21C500C7" w14:textId="32B8891C" w:rsidR="006B07AB" w:rsidRPr="00723440" w:rsidRDefault="006B07AB" w:rsidP="006B07AB">
      <w:pPr>
        <w:tabs>
          <w:tab w:val="left" w:pos="2835"/>
        </w:tabs>
        <w:jc w:val="right"/>
        <w:rPr>
          <w:color w:val="FF0000"/>
        </w:rPr>
      </w:pPr>
      <w:r w:rsidRPr="00723440">
        <w:rPr>
          <w:rFonts w:eastAsia="Calibri"/>
          <w:color w:val="000000"/>
        </w:rPr>
        <w:t xml:space="preserve">Município de Anchieta/SC, </w:t>
      </w:r>
      <w:r w:rsidR="00620DDB">
        <w:rPr>
          <w:rFonts w:eastAsia="Calibri"/>
          <w:color w:val="000000"/>
        </w:rPr>
        <w:t>19</w:t>
      </w:r>
      <w:r w:rsidRPr="00723440">
        <w:rPr>
          <w:rFonts w:eastAsia="Calibri"/>
          <w:color w:val="000000"/>
        </w:rPr>
        <w:t xml:space="preserve"> de</w:t>
      </w:r>
      <w:r w:rsidR="00300C51">
        <w:rPr>
          <w:rFonts w:eastAsia="Calibri"/>
          <w:color w:val="000000"/>
        </w:rPr>
        <w:t xml:space="preserve"> agosto</w:t>
      </w:r>
      <w:r w:rsidRPr="00723440">
        <w:rPr>
          <w:rFonts w:eastAsia="Calibri"/>
          <w:color w:val="000000"/>
        </w:rPr>
        <w:t xml:space="preserve"> de 202</w:t>
      </w:r>
      <w:r>
        <w:rPr>
          <w:rFonts w:eastAsia="Calibri"/>
          <w:color w:val="000000"/>
        </w:rPr>
        <w:t>4</w:t>
      </w:r>
      <w:r w:rsidRPr="00723440">
        <w:rPr>
          <w:rFonts w:eastAsia="Calibri"/>
          <w:color w:val="000000"/>
        </w:rPr>
        <w:t>.</w:t>
      </w:r>
    </w:p>
    <w:p w14:paraId="1DBBA491" w14:textId="77777777" w:rsidR="006B07AB" w:rsidRPr="00723440" w:rsidRDefault="006B07AB" w:rsidP="006B07AB">
      <w:pPr>
        <w:rPr>
          <w:b/>
          <w:bCs/>
        </w:rPr>
      </w:pPr>
    </w:p>
    <w:p w14:paraId="42A51316" w14:textId="77777777" w:rsidR="006B07AB" w:rsidRDefault="006B07AB" w:rsidP="006B07AB">
      <w:pPr>
        <w:rPr>
          <w:b/>
          <w:bCs/>
        </w:rPr>
      </w:pPr>
    </w:p>
    <w:p w14:paraId="214E9856" w14:textId="77777777" w:rsidR="00156920" w:rsidRDefault="00156920" w:rsidP="006B07AB">
      <w:pPr>
        <w:rPr>
          <w:b/>
          <w:bCs/>
        </w:rPr>
      </w:pPr>
    </w:p>
    <w:p w14:paraId="551DF515" w14:textId="77777777" w:rsidR="00156920" w:rsidRPr="00723440" w:rsidRDefault="00156920" w:rsidP="006B07AB">
      <w:pPr>
        <w:rPr>
          <w:b/>
          <w:bCs/>
        </w:rPr>
      </w:pPr>
    </w:p>
    <w:p w14:paraId="51DA069D" w14:textId="77777777" w:rsidR="006B07AB" w:rsidRPr="00723440" w:rsidRDefault="006B07AB" w:rsidP="006B07AB">
      <w:pPr>
        <w:ind w:left="708" w:firstLine="708"/>
        <w:jc w:val="center"/>
        <w:rPr>
          <w:b/>
          <w:bCs/>
        </w:rPr>
      </w:pPr>
    </w:p>
    <w:p w14:paraId="343C83C9" w14:textId="795012BF" w:rsidR="006B07AB" w:rsidRPr="00723440" w:rsidRDefault="006B07AB" w:rsidP="00156920">
      <w:pPr>
        <w:jc w:val="center"/>
        <w:rPr>
          <w:b/>
          <w:bCs/>
        </w:rPr>
      </w:pPr>
      <w:r w:rsidRPr="00723440">
        <w:rPr>
          <w:b/>
          <w:bCs/>
        </w:rPr>
        <w:t>IVAN JOSÉ CANCI</w:t>
      </w:r>
    </w:p>
    <w:p w14:paraId="10988C31" w14:textId="2B25FAD0" w:rsidR="006B07AB" w:rsidRDefault="006B07AB" w:rsidP="00156920">
      <w:pPr>
        <w:jc w:val="center"/>
      </w:pPr>
      <w:r w:rsidRPr="00723440">
        <w:t>Prefeito Municipa</w:t>
      </w:r>
      <w:r>
        <w:t>l</w:t>
      </w:r>
    </w:p>
    <w:p w14:paraId="4746E2EE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57CA7F8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1A4490F7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537A0C3A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C33E544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2A25B72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299ACB3B" w14:textId="77777777" w:rsidR="006B07AB" w:rsidRPr="00620DDB" w:rsidRDefault="006B07AB" w:rsidP="00620DDB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620DDB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32734D5C" w14:textId="77777777" w:rsidR="006B07AB" w:rsidRDefault="006B07AB" w:rsidP="006B07AB">
      <w:pPr>
        <w:jc w:val="center"/>
        <w:rPr>
          <w:color w:val="000000"/>
        </w:rPr>
      </w:pPr>
    </w:p>
    <w:p w14:paraId="0C6B9260" w14:textId="77777777" w:rsidR="006B07AB" w:rsidRDefault="006B07AB" w:rsidP="006B07AB">
      <w:pPr>
        <w:jc w:val="center"/>
        <w:rPr>
          <w:color w:val="000000"/>
        </w:rPr>
      </w:pPr>
    </w:p>
    <w:p w14:paraId="15DB1916" w14:textId="77777777" w:rsidR="006B07AB" w:rsidRDefault="006B07AB" w:rsidP="006B07AB">
      <w:pPr>
        <w:jc w:val="center"/>
        <w:rPr>
          <w:color w:val="000000"/>
        </w:rPr>
      </w:pPr>
    </w:p>
    <w:p w14:paraId="115E1AEA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623B4624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16FEC9B1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478C5362" w14:textId="77777777" w:rsidR="006B07AB" w:rsidRDefault="006B07AB" w:rsidP="006B07AB">
      <w:pPr>
        <w:jc w:val="both"/>
        <w:rPr>
          <w:color w:val="000000"/>
        </w:rPr>
      </w:pPr>
    </w:p>
    <w:p w14:paraId="6D67A666" w14:textId="77777777" w:rsidR="006B07AB" w:rsidRDefault="006B07AB" w:rsidP="006B07AB">
      <w:pPr>
        <w:jc w:val="both"/>
        <w:rPr>
          <w:color w:val="000000"/>
        </w:rPr>
      </w:pPr>
    </w:p>
    <w:p w14:paraId="3C67820E" w14:textId="2E2C1093" w:rsidR="006B07AB" w:rsidRPr="00A65119" w:rsidRDefault="006B07AB" w:rsidP="006B07AB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nº......./2024, que autoriza a alteração do Plano Plurianual, da Lei de Diretrizes Orçamentárias e da Lei Orçamentária Anual, através da abertura de </w:t>
      </w:r>
      <w:r w:rsidR="00D07B66">
        <w:t xml:space="preserve">um </w:t>
      </w:r>
      <w:r>
        <w:t>crédito adiciona</w:t>
      </w:r>
      <w:r w:rsidR="00D07B66">
        <w:t>l</w:t>
      </w:r>
      <w:r>
        <w:t xml:space="preserve"> </w:t>
      </w:r>
      <w:r w:rsidR="00AF78DD">
        <w:t>suplementar</w:t>
      </w:r>
      <w:r>
        <w:t xml:space="preserve"> na importância de até </w:t>
      </w:r>
      <w:r w:rsidR="00706A04" w:rsidRPr="00706A04">
        <w:rPr>
          <w:bCs/>
        </w:rPr>
        <w:t>R$ 65.000,00 (Sessenta e cinco mil reais)</w:t>
      </w:r>
      <w:r w:rsidRPr="00942802">
        <w:rPr>
          <w:bCs/>
        </w:rPr>
        <w:t xml:space="preserve"> </w:t>
      </w:r>
      <w:r w:rsidRPr="001719FE">
        <w:t>e contém outras providências.</w:t>
      </w:r>
      <w:r w:rsidRPr="001719FE">
        <w:rPr>
          <w:bCs/>
          <w:iCs/>
        </w:rPr>
        <w:tab/>
        <w:t xml:space="preserve">  </w:t>
      </w:r>
    </w:p>
    <w:p w14:paraId="69F5153F" w14:textId="77777777" w:rsidR="006B07AB" w:rsidRPr="004130F1" w:rsidRDefault="006B07AB" w:rsidP="006B07AB">
      <w:pPr>
        <w:jc w:val="both"/>
      </w:pPr>
      <w:r w:rsidRPr="001719FE">
        <w:rPr>
          <w:bCs/>
          <w:iCs/>
        </w:rPr>
        <w:t xml:space="preserve">    </w:t>
      </w:r>
    </w:p>
    <w:p w14:paraId="7A3CFAA2" w14:textId="48CAEB04" w:rsidR="006B07AB" w:rsidRDefault="006B07AB" w:rsidP="006B07AB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 xml:space="preserve">possui como finalidade </w:t>
      </w:r>
      <w:r w:rsidR="001023FB">
        <w:rPr>
          <w:bCs/>
        </w:rPr>
        <w:t>suplementar</w:t>
      </w:r>
      <w:r>
        <w:rPr>
          <w:bCs/>
        </w:rPr>
        <w:t xml:space="preserve"> dotaç</w:t>
      </w:r>
      <w:r w:rsidR="001023FB">
        <w:rPr>
          <w:bCs/>
        </w:rPr>
        <w:t xml:space="preserve">ão </w:t>
      </w:r>
      <w:r>
        <w:rPr>
          <w:bCs/>
        </w:rPr>
        <w:t xml:space="preserve">orçamentária, na Secretaria Municipal de </w:t>
      </w:r>
      <w:r w:rsidR="00706A04">
        <w:rPr>
          <w:bCs/>
        </w:rPr>
        <w:t>Saúde</w:t>
      </w:r>
      <w:r>
        <w:rPr>
          <w:bCs/>
        </w:rPr>
        <w:t xml:space="preserve">, visando a </w:t>
      </w:r>
      <w:r w:rsidR="00706A04">
        <w:rPr>
          <w:bCs/>
        </w:rPr>
        <w:t>adequação de saldos orçamentários</w:t>
      </w:r>
      <w:r w:rsidR="00383ACF">
        <w:rPr>
          <w:bCs/>
        </w:rPr>
        <w:t>.</w:t>
      </w:r>
    </w:p>
    <w:p w14:paraId="2A55D43C" w14:textId="77777777" w:rsidR="0060430D" w:rsidRDefault="0060430D" w:rsidP="0076511F">
      <w:pPr>
        <w:ind w:firstLine="1276"/>
        <w:jc w:val="both"/>
        <w:rPr>
          <w:bCs/>
        </w:rPr>
      </w:pPr>
    </w:p>
    <w:p w14:paraId="48766BDF" w14:textId="4CE38E9B" w:rsidR="006B07AB" w:rsidRPr="00FD55C5" w:rsidRDefault="006B07AB" w:rsidP="006B07AB">
      <w:pPr>
        <w:ind w:firstLine="708"/>
        <w:jc w:val="both"/>
        <w:rPr>
          <w:b/>
          <w:color w:val="FF0000"/>
          <w:sz w:val="56"/>
          <w:szCs w:val="56"/>
        </w:rPr>
      </w:pPr>
      <w:r>
        <w:t xml:space="preserve">      </w:t>
      </w:r>
      <w:r w:rsidRPr="00FB2A3C">
        <w:rPr>
          <w:bCs/>
          <w:iCs/>
        </w:rPr>
        <w:t xml:space="preserve">Deste modo, solicitamos a aprovação em </w:t>
      </w:r>
      <w:r w:rsidRPr="00FB2A3C">
        <w:rPr>
          <w:b/>
          <w:bCs/>
          <w:iCs/>
        </w:rPr>
        <w:t>Regime de Urgência</w:t>
      </w:r>
      <w:r>
        <w:rPr>
          <w:b/>
          <w:bCs/>
          <w:iCs/>
        </w:rPr>
        <w:t xml:space="preserve"> Especial</w:t>
      </w:r>
      <w:r>
        <w:t>, d</w:t>
      </w:r>
      <w:r w:rsidRPr="00432A06">
        <w:t xml:space="preserve">evido a necessidade </w:t>
      </w:r>
      <w:r w:rsidR="00706A04">
        <w:t>de manutenção das atividades da saúde</w:t>
      </w:r>
      <w:r>
        <w:t>.</w:t>
      </w:r>
    </w:p>
    <w:p w14:paraId="02151ACA" w14:textId="77777777" w:rsidR="006B07AB" w:rsidRDefault="006B07AB" w:rsidP="006B07AB">
      <w:pPr>
        <w:jc w:val="both"/>
      </w:pPr>
    </w:p>
    <w:p w14:paraId="7EB16383" w14:textId="1EE81962" w:rsidR="006B07AB" w:rsidRDefault="006B07AB" w:rsidP="006B07AB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 xml:space="preserve">EXCELENTÍSSIMOS SENHORES EDIS, aqui estão elencadas as contas incluídas </w:t>
      </w:r>
      <w:r w:rsidR="00D16294">
        <w:rPr>
          <w:color w:val="000000"/>
        </w:rPr>
        <w:t xml:space="preserve">e reduzidas </w:t>
      </w:r>
      <w:r>
        <w:rPr>
          <w:color w:val="000000"/>
        </w:rPr>
        <w:t>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6439844" w14:textId="77777777" w:rsidR="006B07AB" w:rsidRDefault="006B07AB" w:rsidP="006B07AB">
      <w:pPr>
        <w:jc w:val="both"/>
      </w:pPr>
    </w:p>
    <w:p w14:paraId="1A356D67" w14:textId="77777777" w:rsidR="006B07AB" w:rsidRDefault="006B07AB" w:rsidP="006B07AB">
      <w:pPr>
        <w:jc w:val="both"/>
      </w:pPr>
    </w:p>
    <w:p w14:paraId="1B9CBF9F" w14:textId="77777777" w:rsidR="00620DDB" w:rsidRDefault="00620DDB" w:rsidP="006B07AB">
      <w:pPr>
        <w:jc w:val="both"/>
      </w:pPr>
    </w:p>
    <w:p w14:paraId="0EB2D646" w14:textId="77777777" w:rsidR="006B07AB" w:rsidRDefault="006B07AB" w:rsidP="006B07AB">
      <w:pPr>
        <w:jc w:val="both"/>
      </w:pPr>
    </w:p>
    <w:p w14:paraId="7DD2E456" w14:textId="4DAF3979" w:rsidR="006B07AB" w:rsidRDefault="006B07AB" w:rsidP="006B07AB">
      <w:pPr>
        <w:jc w:val="center"/>
      </w:pPr>
      <w:r>
        <w:t xml:space="preserve">GABINETE DO PREFEITO DO MUNICIPIO DE ANCHIETA (SC), </w:t>
      </w:r>
      <w:r w:rsidR="00620DDB">
        <w:t>19</w:t>
      </w:r>
      <w:r>
        <w:t xml:space="preserve"> de </w:t>
      </w:r>
      <w:r w:rsidR="00300C51">
        <w:t>agosto</w:t>
      </w:r>
      <w:r>
        <w:t xml:space="preserve"> de 2024.</w:t>
      </w:r>
    </w:p>
    <w:p w14:paraId="1E8EBE31" w14:textId="77777777" w:rsidR="006B07AB" w:rsidRDefault="006B07AB" w:rsidP="006B07AB">
      <w:pPr>
        <w:jc w:val="both"/>
      </w:pPr>
    </w:p>
    <w:p w14:paraId="2825A930" w14:textId="77777777" w:rsidR="00620DDB" w:rsidRDefault="00620DDB" w:rsidP="006B07AB">
      <w:pPr>
        <w:jc w:val="center"/>
      </w:pPr>
    </w:p>
    <w:p w14:paraId="6F6EA9C4" w14:textId="77777777" w:rsidR="00620DDB" w:rsidRDefault="00620DDB" w:rsidP="006B07AB">
      <w:pPr>
        <w:jc w:val="center"/>
      </w:pPr>
    </w:p>
    <w:p w14:paraId="06F2CD31" w14:textId="77777777" w:rsidR="00620DDB" w:rsidRDefault="00620DDB" w:rsidP="006B07AB">
      <w:pPr>
        <w:jc w:val="center"/>
      </w:pPr>
    </w:p>
    <w:p w14:paraId="16676DAA" w14:textId="77777777" w:rsidR="00620DDB" w:rsidRDefault="00620DDB" w:rsidP="006B07AB">
      <w:pPr>
        <w:jc w:val="center"/>
      </w:pPr>
    </w:p>
    <w:p w14:paraId="67B1A494" w14:textId="77777777" w:rsidR="00620DDB" w:rsidRDefault="00620DDB" w:rsidP="006B07AB">
      <w:pPr>
        <w:jc w:val="center"/>
      </w:pPr>
    </w:p>
    <w:p w14:paraId="54892EC6" w14:textId="77777777" w:rsidR="00620DDB" w:rsidRDefault="00620DDB" w:rsidP="006B07AB">
      <w:pPr>
        <w:jc w:val="center"/>
      </w:pPr>
    </w:p>
    <w:p w14:paraId="1243DE7F" w14:textId="47D86AE2" w:rsidR="006B07AB" w:rsidRPr="00A35607" w:rsidRDefault="006B07AB" w:rsidP="006B07AB">
      <w:pPr>
        <w:jc w:val="center"/>
        <w:rPr>
          <w:b/>
        </w:rPr>
      </w:pPr>
      <w:r>
        <w:rPr>
          <w:b/>
        </w:rPr>
        <w:t>IVAN JOSÉ CANCI</w:t>
      </w:r>
    </w:p>
    <w:p w14:paraId="5EA379E0" w14:textId="55E311E7" w:rsidR="00CE3998" w:rsidRDefault="006B07AB" w:rsidP="006B07AB">
      <w:pPr>
        <w:jc w:val="center"/>
        <w:rPr>
          <w:b/>
          <w:bCs/>
        </w:rPr>
      </w:pPr>
      <w:r w:rsidRPr="00A35607">
        <w:t>Prefeito Municipa</w:t>
      </w:r>
      <w:r w:rsidR="00300C51">
        <w:t>l</w:t>
      </w:r>
    </w:p>
    <w:sectPr w:rsidR="00CE3998" w:rsidSect="00A91210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F60F7" w14:textId="77777777" w:rsidR="00D36ECC" w:rsidRDefault="00D36ECC">
      <w:r>
        <w:separator/>
      </w:r>
    </w:p>
  </w:endnote>
  <w:endnote w:type="continuationSeparator" w:id="0">
    <w:p w14:paraId="69A83253" w14:textId="77777777" w:rsidR="00D36ECC" w:rsidRDefault="00D36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1C898" w14:textId="77777777" w:rsidR="00D36ECC" w:rsidRDefault="00D36ECC">
      <w:r>
        <w:separator/>
      </w:r>
    </w:p>
  </w:footnote>
  <w:footnote w:type="continuationSeparator" w:id="0">
    <w:p w14:paraId="5D70ED41" w14:textId="77777777" w:rsidR="00D36ECC" w:rsidRDefault="00D36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B6B5" w14:textId="635CF8C1" w:rsidR="00253798" w:rsidRDefault="00D36ECC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2051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A174" w14:textId="5EEBA632" w:rsidR="00E633AD" w:rsidRDefault="00D36ECC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2052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6597" w14:textId="20AAA77E" w:rsidR="00253798" w:rsidRDefault="00D36ECC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2050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14"/>
  </w:num>
  <w:num w:numId="12">
    <w:abstractNumId w:val="0"/>
  </w:num>
  <w:num w:numId="13">
    <w:abstractNumId w:val="15"/>
  </w:num>
  <w:num w:numId="14">
    <w:abstractNumId w:val="13"/>
  </w:num>
  <w:num w:numId="15">
    <w:abstractNumId w:val="11"/>
  </w:num>
  <w:num w:numId="16">
    <w:abstractNumId w:val="5"/>
  </w:num>
  <w:num w:numId="17">
    <w:abstractNumId w:val="17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4E50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84A77"/>
    <w:rsid w:val="00090DF9"/>
    <w:rsid w:val="00097A45"/>
    <w:rsid w:val="000A26D9"/>
    <w:rsid w:val="000A42EC"/>
    <w:rsid w:val="000A6963"/>
    <w:rsid w:val="000B0B9E"/>
    <w:rsid w:val="000B1DF1"/>
    <w:rsid w:val="000B6E13"/>
    <w:rsid w:val="000C308F"/>
    <w:rsid w:val="000C33B6"/>
    <w:rsid w:val="000C6FA5"/>
    <w:rsid w:val="000D365D"/>
    <w:rsid w:val="000D4D69"/>
    <w:rsid w:val="000E1C45"/>
    <w:rsid w:val="000E385B"/>
    <w:rsid w:val="000E3B11"/>
    <w:rsid w:val="000F319D"/>
    <w:rsid w:val="0010126E"/>
    <w:rsid w:val="001023FB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56920"/>
    <w:rsid w:val="00164C7B"/>
    <w:rsid w:val="0016535A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2F5B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3001CB"/>
    <w:rsid w:val="00300C51"/>
    <w:rsid w:val="003061B4"/>
    <w:rsid w:val="003067E4"/>
    <w:rsid w:val="003142EA"/>
    <w:rsid w:val="00321112"/>
    <w:rsid w:val="003213F6"/>
    <w:rsid w:val="00321752"/>
    <w:rsid w:val="00321BC4"/>
    <w:rsid w:val="003356B2"/>
    <w:rsid w:val="00335D09"/>
    <w:rsid w:val="00340BA1"/>
    <w:rsid w:val="00341035"/>
    <w:rsid w:val="00352164"/>
    <w:rsid w:val="003539D2"/>
    <w:rsid w:val="00354BCC"/>
    <w:rsid w:val="00354D71"/>
    <w:rsid w:val="003616C8"/>
    <w:rsid w:val="00364E8A"/>
    <w:rsid w:val="00364FA6"/>
    <w:rsid w:val="00365DB1"/>
    <w:rsid w:val="003706FF"/>
    <w:rsid w:val="00370BBE"/>
    <w:rsid w:val="00371D31"/>
    <w:rsid w:val="00371F46"/>
    <w:rsid w:val="00372DA5"/>
    <w:rsid w:val="00373C13"/>
    <w:rsid w:val="00377836"/>
    <w:rsid w:val="00381B66"/>
    <w:rsid w:val="00383ACF"/>
    <w:rsid w:val="00384660"/>
    <w:rsid w:val="0038651C"/>
    <w:rsid w:val="0039069D"/>
    <w:rsid w:val="00397636"/>
    <w:rsid w:val="003A152D"/>
    <w:rsid w:val="003A1A88"/>
    <w:rsid w:val="003A7041"/>
    <w:rsid w:val="003A7048"/>
    <w:rsid w:val="003B7F50"/>
    <w:rsid w:val="003C5C33"/>
    <w:rsid w:val="003C6DEB"/>
    <w:rsid w:val="003D181A"/>
    <w:rsid w:val="003D2F79"/>
    <w:rsid w:val="003D4F87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07F"/>
    <w:rsid w:val="004075F9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189"/>
    <w:rsid w:val="0059726A"/>
    <w:rsid w:val="005A10E0"/>
    <w:rsid w:val="005A70DC"/>
    <w:rsid w:val="005A7A5D"/>
    <w:rsid w:val="005A7D4C"/>
    <w:rsid w:val="005B365C"/>
    <w:rsid w:val="005B6B3D"/>
    <w:rsid w:val="005B6E29"/>
    <w:rsid w:val="005B79A2"/>
    <w:rsid w:val="005C4229"/>
    <w:rsid w:val="005D123A"/>
    <w:rsid w:val="005D2104"/>
    <w:rsid w:val="005D7D02"/>
    <w:rsid w:val="005E598A"/>
    <w:rsid w:val="005E71C5"/>
    <w:rsid w:val="005F025E"/>
    <w:rsid w:val="005F20AD"/>
    <w:rsid w:val="005F5433"/>
    <w:rsid w:val="006019C0"/>
    <w:rsid w:val="00602348"/>
    <w:rsid w:val="006034DC"/>
    <w:rsid w:val="0060430D"/>
    <w:rsid w:val="00604C9C"/>
    <w:rsid w:val="00604FB7"/>
    <w:rsid w:val="00617D67"/>
    <w:rsid w:val="00620DDB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0550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7AB"/>
    <w:rsid w:val="006B0D65"/>
    <w:rsid w:val="006B3E21"/>
    <w:rsid w:val="006B7649"/>
    <w:rsid w:val="006C24A0"/>
    <w:rsid w:val="006C659D"/>
    <w:rsid w:val="006C659E"/>
    <w:rsid w:val="006C6A64"/>
    <w:rsid w:val="006C6CF2"/>
    <w:rsid w:val="006E1813"/>
    <w:rsid w:val="006E1827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06A04"/>
    <w:rsid w:val="00715F9C"/>
    <w:rsid w:val="00717D5E"/>
    <w:rsid w:val="0072717A"/>
    <w:rsid w:val="007277FE"/>
    <w:rsid w:val="007278E2"/>
    <w:rsid w:val="00727FC7"/>
    <w:rsid w:val="007305FB"/>
    <w:rsid w:val="00740D1D"/>
    <w:rsid w:val="00742198"/>
    <w:rsid w:val="00744208"/>
    <w:rsid w:val="00744744"/>
    <w:rsid w:val="0074540C"/>
    <w:rsid w:val="00746FED"/>
    <w:rsid w:val="00747539"/>
    <w:rsid w:val="00750FCD"/>
    <w:rsid w:val="00753517"/>
    <w:rsid w:val="00755484"/>
    <w:rsid w:val="00761DC5"/>
    <w:rsid w:val="007647DD"/>
    <w:rsid w:val="0076511F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1939"/>
    <w:rsid w:val="00882379"/>
    <w:rsid w:val="00882BFB"/>
    <w:rsid w:val="008849BD"/>
    <w:rsid w:val="008875F3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26320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5129"/>
    <w:rsid w:val="009F606E"/>
    <w:rsid w:val="009F66D0"/>
    <w:rsid w:val="00A023EC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210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483"/>
    <w:rsid w:val="00AC5E73"/>
    <w:rsid w:val="00AD0477"/>
    <w:rsid w:val="00AD74EB"/>
    <w:rsid w:val="00AE64A9"/>
    <w:rsid w:val="00AE78EC"/>
    <w:rsid w:val="00AF78DD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3D6B"/>
    <w:rsid w:val="00B25659"/>
    <w:rsid w:val="00B30631"/>
    <w:rsid w:val="00B31360"/>
    <w:rsid w:val="00B336C8"/>
    <w:rsid w:val="00B3429F"/>
    <w:rsid w:val="00B36DBA"/>
    <w:rsid w:val="00B452F5"/>
    <w:rsid w:val="00B52E94"/>
    <w:rsid w:val="00B5303C"/>
    <w:rsid w:val="00B53A49"/>
    <w:rsid w:val="00B54CA8"/>
    <w:rsid w:val="00B555DD"/>
    <w:rsid w:val="00B561E0"/>
    <w:rsid w:val="00B61FF2"/>
    <w:rsid w:val="00B71E63"/>
    <w:rsid w:val="00B72EDE"/>
    <w:rsid w:val="00B9647A"/>
    <w:rsid w:val="00BA2FC5"/>
    <w:rsid w:val="00BA4700"/>
    <w:rsid w:val="00BA62DE"/>
    <w:rsid w:val="00BA6522"/>
    <w:rsid w:val="00BB06C7"/>
    <w:rsid w:val="00BB79B2"/>
    <w:rsid w:val="00BC00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52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55D3"/>
    <w:rsid w:val="00CE6660"/>
    <w:rsid w:val="00CE73E6"/>
    <w:rsid w:val="00CF0135"/>
    <w:rsid w:val="00CF2AB5"/>
    <w:rsid w:val="00CF2FFA"/>
    <w:rsid w:val="00D021EB"/>
    <w:rsid w:val="00D05F6A"/>
    <w:rsid w:val="00D07B66"/>
    <w:rsid w:val="00D10BA3"/>
    <w:rsid w:val="00D16294"/>
    <w:rsid w:val="00D271BF"/>
    <w:rsid w:val="00D27767"/>
    <w:rsid w:val="00D27D7A"/>
    <w:rsid w:val="00D36A5C"/>
    <w:rsid w:val="00D36ECC"/>
    <w:rsid w:val="00D406F3"/>
    <w:rsid w:val="00D41586"/>
    <w:rsid w:val="00D44787"/>
    <w:rsid w:val="00D5724D"/>
    <w:rsid w:val="00D57DB6"/>
    <w:rsid w:val="00D61AE5"/>
    <w:rsid w:val="00D633A8"/>
    <w:rsid w:val="00D63F3D"/>
    <w:rsid w:val="00D64A33"/>
    <w:rsid w:val="00D657F5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175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7D3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088B"/>
    <w:rsid w:val="00ED3A54"/>
    <w:rsid w:val="00ED42CF"/>
    <w:rsid w:val="00ED57BE"/>
    <w:rsid w:val="00EE0317"/>
    <w:rsid w:val="00EE28AD"/>
    <w:rsid w:val="00EE7E81"/>
    <w:rsid w:val="00EF69DA"/>
    <w:rsid w:val="00EF6D26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950"/>
    <w:rsid w:val="00F7181D"/>
    <w:rsid w:val="00F76325"/>
    <w:rsid w:val="00F7690E"/>
    <w:rsid w:val="00F77052"/>
    <w:rsid w:val="00F9116D"/>
    <w:rsid w:val="00F92927"/>
    <w:rsid w:val="00F9374F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06A04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1</TotalTime>
  <Pages>3</Pages>
  <Words>733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Camara devereadoresanchieta</cp:lastModifiedBy>
  <cp:revision>2</cp:revision>
  <cp:lastPrinted>2024-08-15T16:02:00Z</cp:lastPrinted>
  <dcterms:created xsi:type="dcterms:W3CDTF">2024-08-20T12:48:00Z</dcterms:created>
  <dcterms:modified xsi:type="dcterms:W3CDTF">2024-08-20T12:48:00Z</dcterms:modified>
</cp:coreProperties>
</file>